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36986" w14:textId="56CA5D69" w:rsidR="00933713" w:rsidRPr="004D44F7" w:rsidRDefault="00A63764" w:rsidP="00933713">
      <w:pPr>
        <w:rPr>
          <w:rFonts w:ascii="Arial Narrow" w:hAnsi="Arial Narrow" w:cs="Tahoma"/>
          <w:sz w:val="20"/>
          <w:szCs w:val="20"/>
        </w:rPr>
      </w:pPr>
      <w:r>
        <w:rPr>
          <w:rFonts w:ascii="Arial Narrow" w:hAnsi="Arial Narrow" w:cs="Arial"/>
          <w:noProof/>
          <w:color w:val="FF0000"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36080B4A" wp14:editId="18DC4EDE">
            <wp:simplePos x="0" y="0"/>
            <wp:positionH relativeFrom="column">
              <wp:posOffset>-28575</wp:posOffset>
            </wp:positionH>
            <wp:positionV relativeFrom="paragraph">
              <wp:posOffset>-833120</wp:posOffset>
            </wp:positionV>
            <wp:extent cx="5486400" cy="2238375"/>
            <wp:effectExtent l="0" t="0" r="0" b="0"/>
            <wp:wrapNone/>
            <wp:docPr id="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238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41E" w:rsidRPr="004D44F7">
        <w:rPr>
          <w:rFonts w:ascii="Arial Narrow" w:hAnsi="Arial Narrow" w:cs="Arial"/>
          <w:color w:val="FF0000"/>
          <w:sz w:val="20"/>
          <w:szCs w:val="20"/>
        </w:rPr>
        <w:t>Admin Unit telephone number</w:t>
      </w:r>
      <w:r>
        <w:rPr>
          <w:rFonts w:ascii="Arial Narrow" w:hAnsi="Arial Narrow" w:cs="Tahoma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DA5F4D1" wp14:editId="213E99EB">
                <wp:simplePos x="0" y="0"/>
                <wp:positionH relativeFrom="column">
                  <wp:posOffset>23774400</wp:posOffset>
                </wp:positionH>
                <wp:positionV relativeFrom="paragraph">
                  <wp:posOffset>26064845</wp:posOffset>
                </wp:positionV>
                <wp:extent cx="5589370" cy="2505347"/>
                <wp:effectExtent l="38100" t="0" r="0" b="0"/>
                <wp:wrapNone/>
                <wp:docPr id="124170947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89370" cy="2505347"/>
                          <a:chOff x="200647" y="221456"/>
                          <a:chExt cx="55893" cy="25055"/>
                        </a:xfrm>
                      </wpg:grpSpPr>
                      <wps:wsp>
                        <wps:cNvPr id="1675875625" name="AutoShape 20"/>
                        <wps:cNvSpPr>
                          <a:spLocks noChangeArrowheads="1"/>
                        </wps:cNvSpPr>
                        <wps:spPr bwMode="auto">
                          <a:xfrm rot="10800000">
                            <a:off x="200647" y="236266"/>
                            <a:ext cx="55893" cy="906"/>
                          </a:xfrm>
                          <a:prstGeom prst="triangle">
                            <a:avLst>
                              <a:gd name="adj" fmla="val 49995"/>
                            </a:avLst>
                          </a:prstGeom>
                          <a:solidFill>
                            <a:srgbClr val="008000"/>
                          </a:solidFill>
                          <a:ln w="9525">
                            <a:solidFill>
                              <a:srgbClr val="008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65464058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6495" y="223279"/>
                            <a:ext cx="13430" cy="12289"/>
                          </a:xfrm>
                          <a:prstGeom prst="rect">
                            <a:avLst/>
                          </a:prstGeom>
                          <a:noFill/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5877618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068" y="221456"/>
                            <a:ext cx="31695" cy="14610"/>
                          </a:xfrm>
                          <a:prstGeom prst="rect">
                            <a:avLst/>
                          </a:prstGeom>
                          <a:noFill/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g:grpSp>
                        <wpg:cNvPr id="1777523536" name="Group 23"/>
                        <wpg:cNvGrpSpPr>
                          <a:grpSpLocks/>
                        </wpg:cNvGrpSpPr>
                        <wpg:grpSpPr bwMode="auto">
                          <a:xfrm>
                            <a:off x="202882" y="239101"/>
                            <a:ext cx="52577" cy="7410"/>
                            <a:chOff x="202882" y="241173"/>
                            <a:chExt cx="52577" cy="7410"/>
                          </a:xfrm>
                        </wpg:grpSpPr>
                        <wpg:grpSp>
                          <wpg:cNvPr id="1756520355" name="Group 24"/>
                          <wpg:cNvGrpSpPr>
                            <a:grpSpLocks/>
                          </wpg:cNvGrpSpPr>
                          <wpg:grpSpPr bwMode="auto">
                            <a:xfrm>
                              <a:off x="202882" y="243756"/>
                              <a:ext cx="52577" cy="4827"/>
                              <a:chOff x="202882" y="243744"/>
                              <a:chExt cx="52577" cy="4825"/>
                            </a:xfrm>
                          </wpg:grpSpPr>
                          <wps:wsp>
                            <wps:cNvPr id="1580776949" name="Text Box 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28885" y="243919"/>
                                <a:ext cx="2185" cy="25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084A5203" w14:textId="77777777" w:rsidR="00933713" w:rsidRDefault="00933713" w:rsidP="00933713">
                                  <w:pPr>
                                    <w:jc w:val="center"/>
                                    <w:rPr>
                                      <w:rFonts w:ascii="Berlin Sans FB" w:hAnsi="Berlin Sans FB"/>
                                      <w:b/>
                                      <w:bCs/>
                                      <w:color w:val="FDC426"/>
                                    </w:rPr>
                                  </w:pPr>
                                  <w:r>
                                    <w:rPr>
                                      <w:rFonts w:ascii="Berlin Sans FB" w:hAnsi="Berlin Sans FB"/>
                                      <w:b/>
                                      <w:bCs/>
                                      <w:color w:val="FDC426"/>
                                    </w:rPr>
                                    <w:t>,</w:t>
                                  </w:r>
                                </w:p>
                              </w:txbxContent>
                            </wps:txbx>
                            <wps:bodyPr rot="0" vert="horz" wrap="square" lIns="36576" tIns="36576" rIns="36576" bIns="36576" anchor="t" anchorCtr="0" upright="1">
                              <a:noAutofit/>
                            </wps:bodyPr>
                          </wps:wsp>
                          <wps:wsp>
                            <wps:cNvPr id="286706154" name="WordArt 26" descr="ECONOMIC DEVELOPMENT, ENVIROMENT &amp; TOURISM"/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202882" y="243744"/>
                                <a:ext cx="52577" cy="482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E89C2EA" w14:textId="77777777" w:rsidR="00A63764" w:rsidRDefault="00A63764" w:rsidP="00A63764">
                                  <w:pPr>
                                    <w:jc w:val="center"/>
                                    <w:rPr>
                                      <w:rFonts w:ascii="Berlin Sans FB" w:hAnsi="Berlin Sans FB"/>
                                      <w:color w:val="FCBC27"/>
                                      <w:spacing w:val="56"/>
                                      <w:sz w:val="28"/>
                                      <w:szCs w:val="28"/>
                                      <w14:textOutline w14:w="3175" w14:cap="flat" w14:cmpd="sng" w14:algn="ctr">
                                        <w14:solidFill>
                                          <w14:srgbClr w14:val="FCBC27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Berlin Sans FB" w:hAnsi="Berlin Sans FB"/>
                                      <w:color w:val="FCBC27"/>
                                      <w:spacing w:val="56"/>
                                      <w:sz w:val="28"/>
                                      <w:szCs w:val="28"/>
                                      <w14:textOutline w14:w="3175" w14:cap="flat" w14:cmpd="sng" w14:algn="ctr">
                                        <w14:solidFill>
                                          <w14:srgbClr w14:val="FCBC27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ECONOMIC DEVELOPMENT ENVIROMENT &amp; TOURISM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wpg:grpSp>
                        <wps:wsp>
                          <wps:cNvPr id="1154482450" name="WordArt 27" descr="ECONOMIC DEVELOPMENT, ENVIROMENT &amp; TOURISM"/>
                          <wps:cNvSpPr txBox="1">
                            <a:spLocks noChangeArrowheads="1" noChangeShapeType="1" noTextEdit="1"/>
                          </wps:cNvSpPr>
                          <wps:spPr bwMode="auto">
                            <a:xfrm>
                              <a:off x="224504" y="241173"/>
                              <a:ext cx="9525" cy="3836"/>
                            </a:xfrm>
                            <a:prstGeom prst="rect">
                              <a:avLst/>
                            </a:prstGeom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/>
                                </a14:hiddenEffects>
                              </a:ext>
                            </a:extLst>
                          </wps:spPr>
                          <wps:txbx>
                            <w:txbxContent>
                              <w:p w14:paraId="559C1564" w14:textId="77777777" w:rsidR="00A63764" w:rsidRDefault="00A63764" w:rsidP="00A63764">
                                <w:pPr>
                                  <w:jc w:val="center"/>
                                  <w:rPr>
                                    <w:rFonts w:ascii="Arial" w:hAnsi="Arial" w:cs="Arial"/>
                                    <w:color w:val="FCBC27"/>
                                    <w:spacing w:val="40"/>
                                    <w:sz w:val="20"/>
                                    <w:szCs w:val="20"/>
                                    <w14:textOutline w14:w="3175" w14:cap="flat" w14:cmpd="sng" w14:algn="ctr">
                                      <w14:solidFill>
                                        <w14:srgbClr w14:val="FCBC27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color w:val="FCBC27"/>
                                    <w:spacing w:val="40"/>
                                    <w:sz w:val="20"/>
                                    <w:szCs w:val="20"/>
                                    <w14:textOutline w14:w="3175" w14:cap="flat" w14:cmpd="sng" w14:algn="ctr">
                                      <w14:solidFill>
                                        <w14:srgbClr w14:val="FCBC27"/>
                                      </w14:solidFill>
                                      <w14:prstDash w14:val="solid"/>
                                      <w14:round/>
                                    </w14:textOutline>
                                  </w:rPr>
                                  <w:t>DEPARTMENT OF</w:t>
                                </w:r>
                              </w:p>
                            </w:txbxContent>
                          </wps:txbx>
                          <wps:bodyPr wrap="square" numCol="1" fromWordArt="1">
                            <a:prstTxWarp prst="textPlain">
                              <a:avLst>
                                <a:gd name="adj" fmla="val 50000"/>
                              </a:avLst>
                            </a:prstTxWarp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A5F4D1" id="Group 19" o:spid="_x0000_s1026" style="position:absolute;margin-left:26in;margin-top:2052.35pt;width:440.1pt;height:197.25pt;z-index:251657216" coordorigin="200647,221456" coordsize="55893,2505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20" o:spid="_x0000_s1027" type="#_x0000_t5" style="position:absolute;left:200647;top:236266;width:55893;height:906;rotation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" adj="10799" fillcolor="green" strokecolor="green">
                  <v:shadow color="#ccc"/>
                  <v:textbox inset="2.88pt,2.88pt,2.88pt,2.88p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1" o:spid="_x0000_s1028" type="#_x0000_t75" style="position:absolute;left:206495;top:223279;width:13430;height:12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">
                  <v:imagedata r:id="rId11" o:title=""/>
                  <v:shadow color="#ccc"/>
                </v:shape>
                <v:shape id="Picture 22" o:spid="_x0000_s1029" type="#_x0000_t75" style="position:absolute;left:221068;top:221456;width:31695;height:1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">
                  <v:imagedata r:id="rId12" o:title=""/>
                  <v:shadow color="#ccc"/>
                </v:shape>
                <v:group id="Group 23" o:spid="_x0000_s1030" style="position:absolute;left:202882;top:239101;width:52577;height:7410" coordorigin="202882,241173" coordsize="52577,7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">
                  <v:group id="Group 24" o:spid="_x0000_s1031" style="position:absolute;left:202882;top:243756;width:52577;height:4827" coordorigin="202882,243744" coordsize="52577,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5" o:spid="_x0000_s1032" type="#_x0000_t202" style="position:absolute;left:228885;top:243919;width:2185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" filled="f" stroked="f">
                      <v:textbox inset="2.88pt,2.88pt,2.88pt,2.88pt">
                        <w:txbxContent>
                          <w:p w14:paraId="084A5203" w14:textId="77777777" w:rsidR="00933713" w:rsidRDefault="00933713" w:rsidP="00933713">
                            <w:pPr>
                              <w:jc w:val="center"/>
                              <w:rPr>
                                <w:rFonts w:ascii="Berlin Sans FB" w:hAnsi="Berlin Sans FB"/>
                                <w:b/>
                                <w:bCs/>
                                <w:color w:val="FDC426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b/>
                                <w:bCs/>
                                <w:color w:val="FDC426"/>
                              </w:rPr>
                              <w:t>,</w:t>
                            </w:r>
                          </w:p>
                        </w:txbxContent>
                      </v:textbox>
                    </v:shape>
                    <v:shape id="WordArt 26" o:spid="_x0000_s1033" type="#_x0000_t202" alt="ECONOMIC DEVELOPMENT, ENVIROMENT &amp; TOURISM" style="position:absolute;left:202882;top:243744;width:52577;height:4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" filled="f" stroked="f">
                      <o:lock v:ext="edit" shapetype="t"/>
                      <v:textbox style="mso-fit-shape-to-text:t">
                        <w:txbxContent>
                          <w:p w14:paraId="7E89C2EA" w14:textId="77777777" w:rsidR="00A63764" w:rsidRDefault="00A63764" w:rsidP="00A63764">
                            <w:pPr>
                              <w:jc w:val="center"/>
                              <w:rPr>
                                <w:rFonts w:ascii="Berlin Sans FB" w:hAnsi="Berlin Sans FB"/>
                                <w:color w:val="FCBC27"/>
                                <w:spacing w:val="56"/>
                                <w:sz w:val="28"/>
                                <w:szCs w:val="28"/>
                                <w14:textOutline w14:w="3175" w14:cap="flat" w14:cmpd="sng" w14:algn="ctr">
                                  <w14:solidFill>
                                    <w14:srgbClr w14:val="FCBC2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FCBC27"/>
                                <w:spacing w:val="56"/>
                                <w:sz w:val="28"/>
                                <w:szCs w:val="28"/>
                                <w14:textOutline w14:w="3175" w14:cap="flat" w14:cmpd="sng" w14:algn="ctr">
                                  <w14:solidFill>
                                    <w14:srgbClr w14:val="FCBC27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ECONOMIC DEVELOPMENT ENVIROMENT &amp; TOURISM</w:t>
                            </w:r>
                          </w:p>
                        </w:txbxContent>
                      </v:textbox>
                    </v:shape>
                  </v:group>
                  <v:shape id="WordArt 27" o:spid="_x0000_s1034" type="#_x0000_t202" alt="ECONOMIC DEVELOPMENT, ENVIROMENT &amp; TOURISM" style="position:absolute;left:224504;top:241173;width:9525;height:3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" filled="f" stroked="f">
                    <o:lock v:ext="edit" shapetype="t"/>
                    <v:textbox style="mso-fit-shape-to-text:t">
                      <w:txbxContent>
                        <w:p w14:paraId="559C1564" w14:textId="77777777" w:rsidR="00A63764" w:rsidRDefault="00A63764" w:rsidP="00A63764">
                          <w:pPr>
                            <w:jc w:val="center"/>
                            <w:rPr>
                              <w:rFonts w:ascii="Arial" w:hAnsi="Arial" w:cs="Arial"/>
                              <w:color w:val="FCBC27"/>
                              <w:spacing w:val="40"/>
                              <w:sz w:val="20"/>
                              <w:szCs w:val="20"/>
                              <w14:textOutline w14:w="3175" w14:cap="flat" w14:cmpd="sng" w14:algn="ctr">
                                <w14:solidFill>
                                  <w14:srgbClr w14:val="FCBC27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rial" w:hAnsi="Arial" w:cs="Arial"/>
                              <w:color w:val="FCBC27"/>
                              <w:spacing w:val="40"/>
                              <w:sz w:val="20"/>
                              <w:szCs w:val="20"/>
                              <w14:textOutline w14:w="3175" w14:cap="flat" w14:cmpd="sng" w14:algn="ctr">
                                <w14:solidFill>
                                  <w14:srgbClr w14:val="FCBC27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DEPARTMENT OF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6DD408CD" w14:textId="77777777" w:rsidR="00933713" w:rsidRPr="004D44F7" w:rsidRDefault="00933713" w:rsidP="00933713">
      <w:pPr>
        <w:rPr>
          <w:rFonts w:ascii="Arial Narrow" w:hAnsi="Arial Narrow" w:cs="Tahoma"/>
          <w:sz w:val="20"/>
          <w:szCs w:val="20"/>
        </w:rPr>
      </w:pPr>
    </w:p>
    <w:p w14:paraId="7A62997B" w14:textId="77777777" w:rsidR="00933713" w:rsidRPr="004D44F7" w:rsidRDefault="00933713" w:rsidP="00933713">
      <w:pPr>
        <w:rPr>
          <w:rFonts w:ascii="Arial Narrow" w:hAnsi="Arial Narrow" w:cs="Tahoma"/>
          <w:sz w:val="20"/>
          <w:szCs w:val="20"/>
        </w:rPr>
      </w:pPr>
    </w:p>
    <w:p w14:paraId="33A6EB03" w14:textId="77777777" w:rsidR="00933713" w:rsidRPr="004D44F7" w:rsidRDefault="00933713" w:rsidP="00933713">
      <w:pPr>
        <w:rPr>
          <w:rFonts w:ascii="Arial Narrow" w:hAnsi="Arial Narrow" w:cs="Tahoma"/>
          <w:sz w:val="20"/>
          <w:szCs w:val="20"/>
        </w:rPr>
      </w:pPr>
    </w:p>
    <w:p w14:paraId="25929826" w14:textId="77777777" w:rsidR="00933713" w:rsidRPr="004D44F7" w:rsidRDefault="00933713" w:rsidP="00933713">
      <w:pPr>
        <w:rPr>
          <w:rFonts w:ascii="Arial Narrow" w:hAnsi="Arial Narrow" w:cs="Tahoma"/>
          <w:sz w:val="20"/>
          <w:szCs w:val="20"/>
        </w:rPr>
      </w:pPr>
    </w:p>
    <w:p w14:paraId="03E3BD47" w14:textId="77777777" w:rsidR="00933713" w:rsidRPr="004D44F7" w:rsidRDefault="00933713" w:rsidP="00933713">
      <w:pPr>
        <w:rPr>
          <w:rFonts w:ascii="Arial Narrow" w:hAnsi="Arial Narrow" w:cs="Tahoma"/>
          <w:sz w:val="20"/>
          <w:szCs w:val="20"/>
        </w:rPr>
      </w:pPr>
    </w:p>
    <w:p w14:paraId="52E10D9B" w14:textId="77777777" w:rsidR="00D94D62" w:rsidRPr="004D44F7" w:rsidRDefault="00D94D62" w:rsidP="0083441E">
      <w:pPr>
        <w:spacing w:line="360" w:lineRule="auto"/>
        <w:jc w:val="right"/>
        <w:rPr>
          <w:rFonts w:ascii="Arial Narrow" w:hAnsi="Arial Narrow"/>
          <w:b/>
          <w:sz w:val="20"/>
          <w:szCs w:val="20"/>
        </w:rPr>
      </w:pPr>
    </w:p>
    <w:p w14:paraId="1ED3D1B8" w14:textId="77777777" w:rsidR="009904E2" w:rsidRDefault="009904E2" w:rsidP="009904E2">
      <w:pPr>
        <w:rPr>
          <w:rFonts w:ascii="Arial Narrow" w:hAnsi="Arial Narrow"/>
          <w:b/>
          <w:sz w:val="20"/>
          <w:szCs w:val="20"/>
        </w:rPr>
      </w:pPr>
    </w:p>
    <w:p w14:paraId="3F215497" w14:textId="77777777" w:rsidR="004D44F7" w:rsidRDefault="004D44F7" w:rsidP="009904E2">
      <w:pPr>
        <w:rPr>
          <w:rFonts w:ascii="Arial Narrow" w:hAnsi="Arial Narrow"/>
          <w:b/>
          <w:sz w:val="20"/>
          <w:szCs w:val="20"/>
        </w:rPr>
      </w:pPr>
    </w:p>
    <w:p w14:paraId="101709B7" w14:textId="3A83519B" w:rsidR="004730E0" w:rsidRPr="004730E0" w:rsidRDefault="004730E0" w:rsidP="005C0B02">
      <w:pPr>
        <w:tabs>
          <w:tab w:val="left" w:pos="5760"/>
        </w:tabs>
        <w:spacing w:line="360" w:lineRule="auto"/>
        <w:jc w:val="both"/>
        <w:rPr>
          <w:rFonts w:ascii="Arial Narrow" w:hAnsi="Arial Narrow"/>
          <w:b/>
        </w:rPr>
      </w:pPr>
      <w:r w:rsidRPr="004730E0">
        <w:rPr>
          <w:rFonts w:ascii="Arial Narrow" w:hAnsi="Arial Narrow"/>
          <w:b/>
        </w:rPr>
        <w:t xml:space="preserve">Appeal in terms of the provisions of section 43 of the National Environmental Management Act, Act 107 of 1998, (as amended) and </w:t>
      </w:r>
      <w:r w:rsidR="00D05CF3" w:rsidRPr="00D05CF3">
        <w:rPr>
          <w:rFonts w:ascii="Arial Narrow" w:hAnsi="Arial Narrow"/>
          <w:b/>
          <w:bCs/>
        </w:rPr>
        <w:t xml:space="preserve">National Appeals Regulations R. </w:t>
      </w:r>
      <w:r w:rsidR="005C0B02">
        <w:rPr>
          <w:rFonts w:ascii="Arial Narrow" w:hAnsi="Arial Narrow"/>
          <w:b/>
          <w:bCs/>
        </w:rPr>
        <w:t xml:space="preserve">5985 </w:t>
      </w:r>
      <w:r w:rsidR="00D05CF3" w:rsidRPr="00D05CF3">
        <w:rPr>
          <w:rFonts w:ascii="Arial Narrow" w:hAnsi="Arial Narrow"/>
          <w:b/>
          <w:bCs/>
        </w:rPr>
        <w:t xml:space="preserve">of </w:t>
      </w:r>
      <w:r w:rsidR="005C0B02">
        <w:rPr>
          <w:rFonts w:ascii="Arial Narrow" w:hAnsi="Arial Narrow"/>
          <w:b/>
          <w:bCs/>
        </w:rPr>
        <w:t>13</w:t>
      </w:r>
      <w:r w:rsidR="00D05CF3" w:rsidRPr="00D05CF3">
        <w:rPr>
          <w:rFonts w:ascii="Arial Narrow" w:hAnsi="Arial Narrow"/>
          <w:b/>
          <w:bCs/>
        </w:rPr>
        <w:t xml:space="preserve"> </w:t>
      </w:r>
      <w:r w:rsidR="005C0B02">
        <w:rPr>
          <w:rFonts w:ascii="Arial Narrow" w:hAnsi="Arial Narrow"/>
          <w:b/>
          <w:bCs/>
        </w:rPr>
        <w:t>March</w:t>
      </w:r>
      <w:r w:rsidR="00D05CF3" w:rsidRPr="00D05CF3">
        <w:rPr>
          <w:rFonts w:ascii="Arial Narrow" w:hAnsi="Arial Narrow"/>
          <w:b/>
          <w:bCs/>
        </w:rPr>
        <w:t xml:space="preserve"> 20</w:t>
      </w:r>
      <w:r w:rsidR="005C0B02">
        <w:rPr>
          <w:rFonts w:ascii="Arial Narrow" w:hAnsi="Arial Narrow"/>
          <w:b/>
          <w:bCs/>
        </w:rPr>
        <w:t>25.</w:t>
      </w:r>
    </w:p>
    <w:p w14:paraId="5EDC664E" w14:textId="77777777" w:rsidR="004730E0" w:rsidRPr="004730E0" w:rsidRDefault="004730E0" w:rsidP="005C0B02">
      <w:pPr>
        <w:tabs>
          <w:tab w:val="left" w:pos="5760"/>
        </w:tabs>
        <w:jc w:val="center"/>
      </w:pPr>
    </w:p>
    <w:p w14:paraId="484D9A59" w14:textId="74EEBEC2" w:rsidR="004730E0" w:rsidRDefault="004730E0" w:rsidP="006A32C0">
      <w:pPr>
        <w:spacing w:line="360" w:lineRule="auto"/>
        <w:rPr>
          <w:rFonts w:ascii="Arial Narrow" w:hAnsi="Arial Narrow" w:cs="Arial"/>
          <w:bCs/>
        </w:rPr>
      </w:pPr>
      <w:r w:rsidRPr="004730E0">
        <w:rPr>
          <w:rFonts w:ascii="Arial Narrow" w:hAnsi="Arial Narrow" w:cs="Arial"/>
          <w:bCs/>
        </w:rPr>
        <w:t>Kindly note that:</w:t>
      </w:r>
    </w:p>
    <w:p w14:paraId="089281B8" w14:textId="77777777" w:rsidR="006A32C0" w:rsidRDefault="006A32C0" w:rsidP="006A32C0">
      <w:pPr>
        <w:spacing w:line="360" w:lineRule="auto"/>
        <w:rPr>
          <w:rFonts w:ascii="Arial Narrow" w:hAnsi="Arial Narrow" w:cs="Arial"/>
          <w:bCs/>
        </w:rPr>
      </w:pPr>
    </w:p>
    <w:p w14:paraId="64272444" w14:textId="2189A8F5" w:rsidR="004730E0" w:rsidRPr="005C0B02" w:rsidRDefault="004730E0" w:rsidP="005C0B02">
      <w:pPr>
        <w:numPr>
          <w:ilvl w:val="0"/>
          <w:numId w:val="11"/>
        </w:numPr>
        <w:tabs>
          <w:tab w:val="clear" w:pos="720"/>
          <w:tab w:val="num" w:pos="360"/>
        </w:tabs>
        <w:spacing w:line="360" w:lineRule="auto"/>
        <w:ind w:left="0" w:firstLine="0"/>
        <w:jc w:val="both"/>
        <w:rPr>
          <w:rFonts w:ascii="Arial Narrow" w:hAnsi="Arial Narrow" w:cs="Arial"/>
        </w:rPr>
      </w:pPr>
      <w:r w:rsidRPr="004730E0">
        <w:rPr>
          <w:rFonts w:ascii="Arial Narrow" w:hAnsi="Arial Narrow" w:cs="Arial"/>
          <w:bCs/>
        </w:rPr>
        <w:t>This form co</w:t>
      </w:r>
      <w:r w:rsidR="00D05CF3">
        <w:rPr>
          <w:rFonts w:ascii="Arial Narrow" w:hAnsi="Arial Narrow" w:cs="Arial"/>
          <w:bCs/>
        </w:rPr>
        <w:t>mplies with the requirements of the National Appeals Regulations R.</w:t>
      </w:r>
      <w:r w:rsidR="005C0B02" w:rsidRPr="005C0B02">
        <w:rPr>
          <w:rFonts w:ascii="Arial Narrow" w:hAnsi="Arial Narrow"/>
        </w:rPr>
        <w:t>5985 of 13 March 2025.</w:t>
      </w:r>
      <w:r w:rsidR="00D05CF3" w:rsidRPr="005C0B02">
        <w:rPr>
          <w:rFonts w:ascii="Arial Narrow" w:hAnsi="Arial Narrow" w:cs="Arial"/>
        </w:rPr>
        <w:t xml:space="preserve"> </w:t>
      </w:r>
    </w:p>
    <w:p w14:paraId="4CA74009" w14:textId="0F12B3B5" w:rsidR="004730E0" w:rsidRDefault="004730E0" w:rsidP="005C0B02">
      <w:pPr>
        <w:numPr>
          <w:ilvl w:val="0"/>
          <w:numId w:val="11"/>
        </w:numPr>
        <w:tabs>
          <w:tab w:val="clear" w:pos="720"/>
          <w:tab w:val="num" w:pos="360"/>
        </w:tabs>
        <w:spacing w:line="360" w:lineRule="auto"/>
        <w:ind w:left="0" w:firstLine="0"/>
        <w:jc w:val="both"/>
        <w:rPr>
          <w:rFonts w:ascii="Arial Narrow" w:hAnsi="Arial Narrow" w:cs="Arial"/>
        </w:rPr>
      </w:pPr>
      <w:r w:rsidRPr="004730E0">
        <w:rPr>
          <w:rFonts w:ascii="Arial Narrow" w:hAnsi="Arial Narrow" w:cs="Arial"/>
        </w:rPr>
        <w:t xml:space="preserve">It is the responsibility of the appellant to ascertain whether subsequent versions of the form have been published or produced by the competent authority. </w:t>
      </w:r>
    </w:p>
    <w:p w14:paraId="4750725C" w14:textId="6CC4866F" w:rsidR="004730E0" w:rsidRDefault="004730E0" w:rsidP="005C0B02">
      <w:pPr>
        <w:numPr>
          <w:ilvl w:val="0"/>
          <w:numId w:val="11"/>
        </w:numPr>
        <w:tabs>
          <w:tab w:val="clear" w:pos="720"/>
          <w:tab w:val="num" w:pos="360"/>
        </w:tabs>
        <w:spacing w:line="360" w:lineRule="auto"/>
        <w:ind w:left="0" w:firstLine="0"/>
        <w:jc w:val="both"/>
        <w:rPr>
          <w:rFonts w:ascii="Arial Narrow" w:hAnsi="Arial Narrow" w:cs="Arial"/>
        </w:rPr>
      </w:pPr>
      <w:r w:rsidRPr="004730E0">
        <w:rPr>
          <w:rFonts w:ascii="Arial Narrow" w:hAnsi="Arial Narrow" w:cs="Arial"/>
        </w:rPr>
        <w:t xml:space="preserve">Appeals should be hand delivered or posted to the office of the </w:t>
      </w:r>
      <w:r w:rsidR="006A32C0" w:rsidRPr="006A32C0">
        <w:rPr>
          <w:rFonts w:ascii="Arial Narrow" w:hAnsi="Arial Narrow" w:cs="Arial"/>
        </w:rPr>
        <w:t xml:space="preserve">Member of the Executive Council </w:t>
      </w:r>
      <w:r w:rsidR="006A32C0">
        <w:rPr>
          <w:rFonts w:ascii="Arial Narrow" w:hAnsi="Arial Narrow" w:cs="Arial"/>
        </w:rPr>
        <w:t>(</w:t>
      </w:r>
      <w:r w:rsidRPr="004730E0">
        <w:rPr>
          <w:rFonts w:ascii="Arial Narrow" w:hAnsi="Arial Narrow" w:cs="Arial"/>
        </w:rPr>
        <w:t>MEC</w:t>
      </w:r>
      <w:r w:rsidR="006A32C0">
        <w:rPr>
          <w:rFonts w:ascii="Arial Narrow" w:hAnsi="Arial Narrow" w:cs="Arial"/>
        </w:rPr>
        <w:t>)</w:t>
      </w:r>
      <w:r w:rsidRPr="004730E0">
        <w:rPr>
          <w:rFonts w:ascii="Arial Narrow" w:hAnsi="Arial Narrow" w:cs="Arial"/>
        </w:rPr>
        <w:t xml:space="preserve"> for </w:t>
      </w:r>
      <w:r>
        <w:rPr>
          <w:rFonts w:ascii="Arial Narrow" w:hAnsi="Arial Narrow" w:cs="Arial"/>
        </w:rPr>
        <w:t>Limpopo Department of Economic Development, Environment and Tourism</w:t>
      </w:r>
      <w:r w:rsidR="006A32C0">
        <w:rPr>
          <w:rFonts w:ascii="Arial Narrow" w:hAnsi="Arial Narrow" w:cs="Arial"/>
        </w:rPr>
        <w:t xml:space="preserve"> (LEDET)</w:t>
      </w:r>
      <w:r w:rsidRPr="004730E0">
        <w:rPr>
          <w:rFonts w:ascii="Arial Narrow" w:hAnsi="Arial Narrow" w:cs="Arial"/>
        </w:rPr>
        <w:t xml:space="preserve">. </w:t>
      </w:r>
    </w:p>
    <w:p w14:paraId="74400C22" w14:textId="5C5AAC82" w:rsidR="004730E0" w:rsidRDefault="004730E0" w:rsidP="005C0B02">
      <w:pPr>
        <w:numPr>
          <w:ilvl w:val="0"/>
          <w:numId w:val="11"/>
        </w:numPr>
        <w:tabs>
          <w:tab w:val="clear" w:pos="720"/>
          <w:tab w:val="num" w:pos="360"/>
        </w:tabs>
        <w:spacing w:line="360" w:lineRule="auto"/>
        <w:ind w:left="0" w:firstLine="0"/>
        <w:jc w:val="both"/>
        <w:rPr>
          <w:rFonts w:ascii="Arial Narrow" w:hAnsi="Arial Narrow" w:cs="Arial"/>
        </w:rPr>
      </w:pPr>
      <w:r w:rsidRPr="004730E0">
        <w:rPr>
          <w:rFonts w:ascii="Arial Narrow" w:hAnsi="Arial Narrow" w:cs="Arial"/>
        </w:rPr>
        <w:t xml:space="preserve">No faxed or e-mailed appeals will be accepted.  </w:t>
      </w:r>
    </w:p>
    <w:p w14:paraId="6C0EA204" w14:textId="7F99D5B6" w:rsidR="00C44152" w:rsidRPr="005C0B02" w:rsidRDefault="00C44152" w:rsidP="006A32C0">
      <w:pPr>
        <w:numPr>
          <w:ilvl w:val="0"/>
          <w:numId w:val="11"/>
        </w:numPr>
        <w:tabs>
          <w:tab w:val="clear" w:pos="720"/>
          <w:tab w:val="num" w:pos="360"/>
        </w:tabs>
        <w:spacing w:line="360" w:lineRule="auto"/>
        <w:ind w:left="0" w:firstLine="0"/>
        <w:jc w:val="both"/>
        <w:rPr>
          <w:rFonts w:ascii="Arial Narrow" w:hAnsi="Arial Narrow"/>
          <w:lang w:val="en-ZA"/>
        </w:rPr>
      </w:pPr>
      <w:r w:rsidRPr="006A32C0">
        <w:rPr>
          <w:rFonts w:ascii="Arial Narrow" w:hAnsi="Arial Narrow" w:cs="Arial"/>
        </w:rPr>
        <w:t xml:space="preserve">This application form must be handed in </w:t>
      </w:r>
      <w:r w:rsidR="005C249E">
        <w:rPr>
          <w:rFonts w:ascii="Arial Narrow" w:hAnsi="Arial Narrow" w:cs="Arial"/>
        </w:rPr>
        <w:t xml:space="preserve">or send by courier </w:t>
      </w:r>
      <w:r w:rsidR="00B87114">
        <w:rPr>
          <w:rFonts w:ascii="Arial Narrow" w:hAnsi="Arial Narrow" w:cs="Arial"/>
        </w:rPr>
        <w:t xml:space="preserve">or postal </w:t>
      </w:r>
      <w:r w:rsidR="005C249E">
        <w:rPr>
          <w:rFonts w:ascii="Arial Narrow" w:hAnsi="Arial Narrow" w:cs="Arial"/>
        </w:rPr>
        <w:t>services to</w:t>
      </w:r>
      <w:r w:rsidRPr="006A32C0">
        <w:rPr>
          <w:rFonts w:ascii="Arial Narrow" w:hAnsi="Arial Narrow" w:cs="Arial"/>
        </w:rPr>
        <w:t xml:space="preserve"> the offices of </w:t>
      </w:r>
      <w:r w:rsidR="006A32C0">
        <w:rPr>
          <w:rFonts w:ascii="Arial Narrow" w:hAnsi="Arial Narrow" w:cs="Arial"/>
        </w:rPr>
        <w:t xml:space="preserve">LEDET: </w:t>
      </w:r>
    </w:p>
    <w:p w14:paraId="45F21CD6" w14:textId="77777777" w:rsidR="006A32C0" w:rsidRPr="005C0B02" w:rsidRDefault="006A32C0" w:rsidP="005C0B02">
      <w:pPr>
        <w:spacing w:line="360" w:lineRule="auto"/>
        <w:jc w:val="both"/>
        <w:rPr>
          <w:lang w:val="en-ZA"/>
        </w:rPr>
      </w:pPr>
    </w:p>
    <w:tbl>
      <w:tblPr>
        <w:tblW w:w="494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02"/>
        <w:gridCol w:w="4605"/>
      </w:tblGrid>
      <w:tr w:rsidR="006A32C0" w:rsidRPr="006336EA" w14:paraId="42913170" w14:textId="77777777" w:rsidTr="006A32C0">
        <w:trPr>
          <w:trHeight w:val="1215"/>
        </w:trPr>
        <w:tc>
          <w:tcPr>
            <w:tcW w:w="2415" w:type="pct"/>
          </w:tcPr>
          <w:p w14:paraId="086A6520" w14:textId="77777777" w:rsidR="00C44152" w:rsidRPr="006336EA" w:rsidRDefault="00C44152" w:rsidP="00BF382A">
            <w:pPr>
              <w:spacing w:line="360" w:lineRule="auto"/>
              <w:ind w:right="-5036"/>
              <w:rPr>
                <w:rFonts w:ascii="Arial Narrow" w:hAnsi="Arial Narrow" w:cs="Arial"/>
                <w:b/>
              </w:rPr>
            </w:pPr>
            <w:r w:rsidRPr="006336EA">
              <w:rPr>
                <w:rFonts w:ascii="Arial Narrow" w:hAnsi="Arial Narrow" w:cs="Arial"/>
                <w:b/>
                <w:u w:val="single"/>
              </w:rPr>
              <w:t>Postal Address</w:t>
            </w:r>
            <w:r w:rsidRPr="006336EA">
              <w:rPr>
                <w:rFonts w:ascii="Arial Narrow" w:hAnsi="Arial Narrow" w:cs="Arial"/>
                <w:b/>
              </w:rPr>
              <w:t xml:space="preserve">: </w:t>
            </w:r>
          </w:p>
          <w:p w14:paraId="74B61EDD" w14:textId="517303CC" w:rsidR="00C44152" w:rsidRPr="005C0B02" w:rsidRDefault="00C44152" w:rsidP="00BF382A">
            <w:pPr>
              <w:spacing w:line="360" w:lineRule="auto"/>
              <w:rPr>
                <w:rFonts w:ascii="Arial Narrow" w:hAnsi="Arial Narrow" w:cs="Arial"/>
                <w:lang w:val="en-ZA"/>
              </w:rPr>
            </w:pPr>
            <w:r w:rsidRPr="005C0B02">
              <w:rPr>
                <w:rFonts w:ascii="Arial Narrow" w:hAnsi="Arial Narrow" w:cs="Arial"/>
                <w:lang w:val="en-ZA"/>
              </w:rPr>
              <w:t>Ms Makgoka KS</w:t>
            </w:r>
          </w:p>
          <w:p w14:paraId="09CB04DE" w14:textId="0ECE4DE4" w:rsidR="00C44152" w:rsidRPr="00C44152" w:rsidRDefault="00C44152" w:rsidP="00BF382A">
            <w:pPr>
              <w:pStyle w:val="BodyText"/>
              <w:spacing w:line="360" w:lineRule="auto"/>
              <w:rPr>
                <w:rFonts w:cs="Arial"/>
                <w:lang w:val="en-ZA"/>
              </w:rPr>
            </w:pPr>
            <w:r w:rsidRPr="005C0B02">
              <w:rPr>
                <w:rFonts w:cs="Arial"/>
                <w:lang w:val="en-ZA"/>
              </w:rPr>
              <w:t>Office o</w:t>
            </w:r>
            <w:r>
              <w:rPr>
                <w:rFonts w:cs="Arial"/>
                <w:lang w:val="en-ZA"/>
              </w:rPr>
              <w:t xml:space="preserve">f the </w:t>
            </w:r>
            <w:r w:rsidR="006A32C0">
              <w:rPr>
                <w:rFonts w:cs="Arial"/>
                <w:lang w:val="en-ZA"/>
              </w:rPr>
              <w:t>MEC</w:t>
            </w:r>
          </w:p>
          <w:p w14:paraId="0EEF1E9D" w14:textId="62723F37" w:rsidR="00C44152" w:rsidRPr="00B87114" w:rsidRDefault="006A32C0" w:rsidP="00BF382A">
            <w:pPr>
              <w:spacing w:line="360" w:lineRule="auto"/>
              <w:ind w:right="-5036"/>
              <w:rPr>
                <w:rFonts w:ascii="Arial Narrow" w:hAnsi="Arial Narrow"/>
                <w:lang w:val="de-DE"/>
              </w:rPr>
            </w:pPr>
            <w:r w:rsidRPr="00B87114">
              <w:rPr>
                <w:rFonts w:ascii="Arial Narrow" w:hAnsi="Arial Narrow" w:cs="Arial"/>
                <w:lang w:val="de-DE"/>
              </w:rPr>
              <w:t>LEDET</w:t>
            </w:r>
          </w:p>
          <w:p w14:paraId="4C86606F" w14:textId="43EDA566" w:rsidR="00C44152" w:rsidRPr="00B87114" w:rsidRDefault="00C44152" w:rsidP="00BF382A">
            <w:pPr>
              <w:spacing w:line="360" w:lineRule="auto"/>
              <w:ind w:right="-5036"/>
              <w:rPr>
                <w:rFonts w:ascii="Arial Narrow" w:hAnsi="Arial Narrow"/>
                <w:lang w:val="de-DE"/>
              </w:rPr>
            </w:pPr>
            <w:r w:rsidRPr="00B87114">
              <w:rPr>
                <w:rFonts w:ascii="Arial Narrow" w:hAnsi="Arial Narrow"/>
                <w:lang w:val="de-DE"/>
              </w:rPr>
              <w:t>Private Bag X9484</w:t>
            </w:r>
          </w:p>
          <w:p w14:paraId="5A2E6D78" w14:textId="77777777" w:rsidR="00C44152" w:rsidRPr="00B87114" w:rsidRDefault="00C44152" w:rsidP="00BF382A">
            <w:pPr>
              <w:spacing w:line="360" w:lineRule="auto"/>
              <w:ind w:right="-5036"/>
              <w:rPr>
                <w:rFonts w:ascii="Arial Narrow" w:hAnsi="Arial Narrow"/>
                <w:b/>
                <w:lang w:val="de-DE"/>
              </w:rPr>
            </w:pPr>
            <w:r w:rsidRPr="00B87114">
              <w:rPr>
                <w:rFonts w:ascii="Arial Narrow" w:hAnsi="Arial Narrow"/>
                <w:b/>
                <w:lang w:val="de-DE"/>
              </w:rPr>
              <w:t>POLOKWANE</w:t>
            </w:r>
          </w:p>
          <w:p w14:paraId="422A8B0E" w14:textId="77777777" w:rsidR="00C44152" w:rsidRPr="00B87114" w:rsidDel="00424875" w:rsidRDefault="00C44152" w:rsidP="00BF382A">
            <w:pPr>
              <w:spacing w:line="360" w:lineRule="auto"/>
              <w:rPr>
                <w:b/>
                <w:lang w:val="de-DE"/>
              </w:rPr>
            </w:pPr>
            <w:r w:rsidRPr="00B87114">
              <w:rPr>
                <w:rFonts w:ascii="Arial Narrow" w:hAnsi="Arial Narrow"/>
                <w:lang w:val="de-DE"/>
              </w:rPr>
              <w:t>0700</w:t>
            </w:r>
          </w:p>
        </w:tc>
        <w:tc>
          <w:tcPr>
            <w:tcW w:w="2585" w:type="pct"/>
          </w:tcPr>
          <w:p w14:paraId="75257897" w14:textId="77777777" w:rsidR="00C44152" w:rsidRPr="006336EA" w:rsidRDefault="00C44152" w:rsidP="00BF382A">
            <w:pPr>
              <w:spacing w:line="360" w:lineRule="auto"/>
              <w:rPr>
                <w:rFonts w:ascii="Arial Narrow" w:hAnsi="Arial Narrow" w:cs="Arial"/>
              </w:rPr>
            </w:pPr>
            <w:r w:rsidRPr="006336EA">
              <w:rPr>
                <w:rFonts w:ascii="Arial Narrow" w:hAnsi="Arial Narrow" w:cs="Arial"/>
                <w:b/>
                <w:u w:val="single"/>
              </w:rPr>
              <w:t>Physical Address</w:t>
            </w:r>
            <w:r w:rsidRPr="006336EA">
              <w:rPr>
                <w:rFonts w:ascii="Arial Narrow" w:hAnsi="Arial Narrow" w:cs="Arial"/>
              </w:rPr>
              <w:t>:</w:t>
            </w:r>
          </w:p>
          <w:p w14:paraId="1C24C313" w14:textId="77777777" w:rsidR="00C44152" w:rsidRPr="00BF382A" w:rsidRDefault="00C44152" w:rsidP="00C44152">
            <w:pPr>
              <w:spacing w:line="360" w:lineRule="auto"/>
              <w:rPr>
                <w:rFonts w:ascii="Arial Narrow" w:hAnsi="Arial Narrow" w:cs="Arial"/>
                <w:lang w:val="en-ZA"/>
              </w:rPr>
            </w:pPr>
            <w:r w:rsidRPr="00BF382A">
              <w:rPr>
                <w:rFonts w:ascii="Arial Narrow" w:hAnsi="Arial Narrow" w:cs="Arial"/>
                <w:lang w:val="en-ZA"/>
              </w:rPr>
              <w:t>Ms Makgoka KS</w:t>
            </w:r>
          </w:p>
          <w:p w14:paraId="1D7F673C" w14:textId="6B9C30E6" w:rsidR="00C44152" w:rsidRDefault="00C44152" w:rsidP="00BF382A">
            <w:pPr>
              <w:pStyle w:val="BodyText"/>
              <w:spacing w:line="360" w:lineRule="auto"/>
              <w:rPr>
                <w:rFonts w:cs="Arial"/>
                <w:lang w:val="en-ZA"/>
              </w:rPr>
            </w:pPr>
            <w:r w:rsidRPr="00BF382A">
              <w:rPr>
                <w:rFonts w:cs="Arial"/>
                <w:lang w:val="en-ZA"/>
              </w:rPr>
              <w:t>Office o</w:t>
            </w:r>
            <w:r>
              <w:rPr>
                <w:rFonts w:cs="Arial"/>
                <w:lang w:val="en-ZA"/>
              </w:rPr>
              <w:t xml:space="preserve">f the </w:t>
            </w:r>
            <w:bookmarkStart w:id="0" w:name="_Hlk198026378"/>
            <w:r w:rsidR="006A32C0">
              <w:rPr>
                <w:rFonts w:cs="Arial"/>
                <w:lang w:val="en-ZA"/>
              </w:rPr>
              <w:t>MEC</w:t>
            </w:r>
            <w:r w:rsidRPr="006336EA">
              <w:rPr>
                <w:rFonts w:cs="Arial"/>
                <w:lang w:val="en-ZA"/>
              </w:rPr>
              <w:t xml:space="preserve"> </w:t>
            </w:r>
            <w:bookmarkEnd w:id="0"/>
          </w:p>
          <w:p w14:paraId="6CA4C94C" w14:textId="11023A33" w:rsidR="00C44152" w:rsidRPr="005C0B02" w:rsidRDefault="00C44152" w:rsidP="00BF382A">
            <w:pPr>
              <w:pStyle w:val="BodyText"/>
              <w:spacing w:line="360" w:lineRule="auto"/>
              <w:rPr>
                <w:rFonts w:cs="Arial"/>
                <w:b w:val="0"/>
                <w:bCs w:val="0"/>
                <w:lang w:val="en-ZA"/>
              </w:rPr>
            </w:pPr>
            <w:r w:rsidRPr="005C0B02">
              <w:rPr>
                <w:rFonts w:cs="Arial"/>
                <w:b w:val="0"/>
                <w:bCs w:val="0"/>
                <w:lang w:val="en-ZA"/>
              </w:rPr>
              <w:t>20 Hans Van Rensburg or</w:t>
            </w:r>
          </w:p>
          <w:p w14:paraId="08CB5F26" w14:textId="77777777" w:rsidR="00C44152" w:rsidRPr="005C0B02" w:rsidRDefault="00C44152" w:rsidP="00BF382A">
            <w:pPr>
              <w:pStyle w:val="BodyText"/>
              <w:spacing w:line="360" w:lineRule="auto"/>
              <w:rPr>
                <w:rFonts w:cs="Arial"/>
                <w:b w:val="0"/>
                <w:bCs w:val="0"/>
                <w:lang w:val="en-ZA"/>
              </w:rPr>
            </w:pPr>
            <w:r w:rsidRPr="005C0B02">
              <w:rPr>
                <w:rFonts w:cs="Arial"/>
                <w:b w:val="0"/>
                <w:bCs w:val="0"/>
                <w:lang w:val="en-ZA"/>
              </w:rPr>
              <w:t xml:space="preserve">19 </w:t>
            </w:r>
            <w:proofErr w:type="spellStart"/>
            <w:r w:rsidRPr="005C0B02">
              <w:rPr>
                <w:rFonts w:cs="Arial"/>
                <w:b w:val="0"/>
                <w:bCs w:val="0"/>
                <w:lang w:val="en-ZA"/>
              </w:rPr>
              <w:t>Biccard</w:t>
            </w:r>
            <w:proofErr w:type="spellEnd"/>
            <w:r w:rsidRPr="005C0B02">
              <w:rPr>
                <w:rFonts w:cs="Arial"/>
                <w:b w:val="0"/>
                <w:bCs w:val="0"/>
                <w:lang w:val="en-ZA"/>
              </w:rPr>
              <w:t xml:space="preserve"> Streets</w:t>
            </w:r>
          </w:p>
          <w:p w14:paraId="7D0DF610" w14:textId="77777777" w:rsidR="00C44152" w:rsidRPr="006336EA" w:rsidRDefault="00C44152" w:rsidP="00BF382A">
            <w:pPr>
              <w:pStyle w:val="Heading1"/>
              <w:spacing w:line="360" w:lineRule="auto"/>
              <w:jc w:val="left"/>
              <w:rPr>
                <w:rFonts w:ascii="Arial Narrow" w:hAnsi="Arial Narrow"/>
                <w:sz w:val="24"/>
                <w:lang w:val="en-ZA"/>
              </w:rPr>
            </w:pPr>
            <w:r w:rsidRPr="006336EA">
              <w:rPr>
                <w:rFonts w:ascii="Arial Narrow" w:hAnsi="Arial Narrow"/>
                <w:sz w:val="24"/>
                <w:lang w:val="en-ZA"/>
              </w:rPr>
              <w:t>POLOKWANE</w:t>
            </w:r>
          </w:p>
          <w:p w14:paraId="1BA5CC09" w14:textId="77777777" w:rsidR="00C44152" w:rsidRPr="006336EA" w:rsidRDefault="00C44152" w:rsidP="00BF382A">
            <w:pPr>
              <w:pStyle w:val="Heading1"/>
              <w:spacing w:line="360" w:lineRule="auto"/>
              <w:jc w:val="left"/>
              <w:rPr>
                <w:rFonts w:ascii="Arial Narrow" w:hAnsi="Arial Narrow"/>
                <w:sz w:val="24"/>
                <w:lang w:val="en-ZA"/>
              </w:rPr>
            </w:pPr>
            <w:r w:rsidRPr="006336EA">
              <w:rPr>
                <w:rFonts w:ascii="Arial Narrow" w:hAnsi="Arial Narrow"/>
                <w:b w:val="0"/>
                <w:sz w:val="24"/>
                <w:lang w:val="en-ZA"/>
              </w:rPr>
              <w:t>0699</w:t>
            </w:r>
            <w:r w:rsidRPr="006336EA">
              <w:rPr>
                <w:b w:val="0"/>
                <w:sz w:val="24"/>
                <w:lang w:val="en-ZA"/>
              </w:rPr>
              <w:t xml:space="preserve"> </w:t>
            </w:r>
          </w:p>
        </w:tc>
      </w:tr>
      <w:tr w:rsidR="00C44152" w:rsidRPr="005C249E" w14:paraId="41BD44D1" w14:textId="77777777" w:rsidTr="005C0B02">
        <w:trPr>
          <w:trHeight w:val="1367"/>
        </w:trPr>
        <w:tc>
          <w:tcPr>
            <w:tcW w:w="5000" w:type="pct"/>
            <w:gridSpan w:val="2"/>
          </w:tcPr>
          <w:p w14:paraId="5E4B8927" w14:textId="2636EE4B" w:rsidR="00C44152" w:rsidRPr="005C0B02" w:rsidRDefault="00C44152" w:rsidP="005C0B02">
            <w:pPr>
              <w:pStyle w:val="BodyText"/>
              <w:spacing w:line="360" w:lineRule="auto"/>
              <w:ind w:right="-192"/>
              <w:rPr>
                <w:rFonts w:cs="Arial"/>
                <w:b w:val="0"/>
                <w:lang w:val="en-ZA"/>
              </w:rPr>
            </w:pPr>
            <w:r w:rsidRPr="006336EA">
              <w:rPr>
                <w:rFonts w:cs="Arial"/>
              </w:rPr>
              <w:t xml:space="preserve">Queries should be directed to </w:t>
            </w:r>
            <w:r>
              <w:rPr>
                <w:rFonts w:cs="Arial"/>
              </w:rPr>
              <w:t xml:space="preserve">the </w:t>
            </w:r>
            <w:r w:rsidRPr="00BF382A">
              <w:rPr>
                <w:rFonts w:cs="Arial"/>
                <w:lang w:val="en-ZA"/>
              </w:rPr>
              <w:t>Office o</w:t>
            </w:r>
            <w:r>
              <w:rPr>
                <w:rFonts w:cs="Arial"/>
                <w:lang w:val="en-ZA"/>
              </w:rPr>
              <w:t>f the Member of the Executive Council</w:t>
            </w:r>
          </w:p>
          <w:p w14:paraId="4335F1E3" w14:textId="77777777" w:rsidR="00C44152" w:rsidRPr="00BF382A" w:rsidRDefault="00C44152" w:rsidP="00C44152">
            <w:pPr>
              <w:spacing w:line="360" w:lineRule="auto"/>
              <w:rPr>
                <w:rFonts w:ascii="Arial Narrow" w:hAnsi="Arial Narrow" w:cs="Arial"/>
                <w:lang w:val="en-ZA"/>
              </w:rPr>
            </w:pPr>
            <w:r w:rsidRPr="006336EA">
              <w:rPr>
                <w:rFonts w:ascii="Arial Narrow" w:hAnsi="Arial Narrow" w:cs="Arial"/>
                <w:b/>
              </w:rPr>
              <w:t>For attention:</w:t>
            </w:r>
            <w:r w:rsidRPr="006336EA">
              <w:rPr>
                <w:rFonts w:ascii="Arial Narrow" w:hAnsi="Arial Narrow" w:cs="Arial"/>
              </w:rPr>
              <w:t xml:space="preserve"> </w:t>
            </w:r>
            <w:r w:rsidRPr="00BF382A">
              <w:rPr>
                <w:rFonts w:ascii="Arial Narrow" w:hAnsi="Arial Narrow" w:cs="Arial"/>
                <w:lang w:val="en-ZA"/>
              </w:rPr>
              <w:t>Ms Makgoka KS</w:t>
            </w:r>
          </w:p>
          <w:p w14:paraId="407D026F" w14:textId="35F7F99B" w:rsidR="00C44152" w:rsidRPr="005C0B02" w:rsidRDefault="00C44152" w:rsidP="00BF382A">
            <w:pPr>
              <w:tabs>
                <w:tab w:val="left" w:pos="1310"/>
              </w:tabs>
              <w:spacing w:line="276" w:lineRule="auto"/>
              <w:ind w:left="1310" w:hanging="1310"/>
              <w:rPr>
                <w:rFonts w:ascii="Arial Narrow" w:hAnsi="Arial Narrow"/>
                <w:b/>
                <w:lang w:val="en-ZA"/>
              </w:rPr>
            </w:pPr>
            <w:r w:rsidRPr="005C0B02">
              <w:rPr>
                <w:rFonts w:ascii="Arial Narrow" w:hAnsi="Arial Narrow"/>
                <w:b/>
                <w:lang w:val="en-ZA"/>
              </w:rPr>
              <w:t xml:space="preserve">Tel: </w:t>
            </w:r>
            <w:r>
              <w:rPr>
                <w:rFonts w:ascii="Arial Narrow" w:hAnsi="Arial Narrow"/>
                <w:lang w:val="en-ZA"/>
              </w:rPr>
              <w:t>083 700 9649</w:t>
            </w:r>
          </w:p>
          <w:p w14:paraId="16D342FB" w14:textId="10A1C376" w:rsidR="00C44152" w:rsidRPr="00F45BBC" w:rsidRDefault="00C44152" w:rsidP="00BF382A">
            <w:pPr>
              <w:spacing w:line="360" w:lineRule="auto"/>
              <w:rPr>
                <w:rFonts w:ascii="Arial Narrow" w:hAnsi="Arial Narrow" w:cs="Arial"/>
                <w:b/>
                <w:caps/>
                <w:lang w:val="fr-FR"/>
              </w:rPr>
            </w:pPr>
            <w:proofErr w:type="gramStart"/>
            <w:r w:rsidRPr="00F45BBC">
              <w:rPr>
                <w:rFonts w:ascii="Arial Narrow" w:hAnsi="Arial Narrow"/>
                <w:b/>
                <w:lang w:val="fr-FR"/>
              </w:rPr>
              <w:t>Email:</w:t>
            </w:r>
            <w:proofErr w:type="gramEnd"/>
            <w:r w:rsidRPr="00F45BBC">
              <w:rPr>
                <w:rFonts w:ascii="Arial Narrow" w:hAnsi="Arial Narrow"/>
                <w:b/>
                <w:lang w:val="fr-FR"/>
              </w:rPr>
              <w:t xml:space="preserve"> </w:t>
            </w:r>
            <w:hyperlink r:id="rId13" w:history="1">
              <w:r w:rsidR="00F45BBC" w:rsidRPr="005C0B02">
                <w:rPr>
                  <w:rStyle w:val="Hyperlink"/>
                  <w:rFonts w:ascii="Arial Narrow" w:hAnsi="Arial Narrow" w:cs="Arial"/>
                  <w:lang w:val="fr-FR"/>
                </w:rPr>
                <w:t>MakgokaKS</w:t>
              </w:r>
              <w:r w:rsidR="00F45BBC" w:rsidRPr="005C0B02">
                <w:rPr>
                  <w:rStyle w:val="Hyperlink"/>
                  <w:rFonts w:ascii="Arial Narrow" w:hAnsi="Arial Narrow"/>
                  <w:lang w:val="fr-FR"/>
                </w:rPr>
                <w:t>@ledet.gov.za</w:t>
              </w:r>
            </w:hyperlink>
            <w:r w:rsidRPr="005C0B02">
              <w:rPr>
                <w:rFonts w:ascii="Arial Narrow" w:hAnsi="Arial Narrow" w:cs="Arial"/>
                <w:b/>
                <w:caps/>
                <w:lang w:val="fr-FR"/>
              </w:rPr>
              <w:t xml:space="preserve"> </w:t>
            </w:r>
          </w:p>
        </w:tc>
      </w:tr>
    </w:tbl>
    <w:p w14:paraId="53D2D000" w14:textId="38EB750F" w:rsidR="004730E0" w:rsidRPr="005C0B02" w:rsidRDefault="00A63764" w:rsidP="004730E0">
      <w:pPr>
        <w:rPr>
          <w:lang w:val="fr-F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2ADD516" wp14:editId="4BA8AE96">
                <wp:simplePos x="0" y="0"/>
                <wp:positionH relativeFrom="column">
                  <wp:posOffset>-1095375</wp:posOffset>
                </wp:positionH>
                <wp:positionV relativeFrom="paragraph">
                  <wp:posOffset>125730</wp:posOffset>
                </wp:positionV>
                <wp:extent cx="7772400" cy="900430"/>
                <wp:effectExtent l="5080" t="5715" r="13970" b="8255"/>
                <wp:wrapNone/>
                <wp:docPr id="68656238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72400" cy="900430"/>
                          <a:chOff x="0" y="14422"/>
                          <a:chExt cx="12240" cy="1418"/>
                        </a:xfrm>
                      </wpg:grpSpPr>
                      <wpg:grpSp>
                        <wpg:cNvPr id="818902516" name="Group 30"/>
                        <wpg:cNvGrpSpPr>
                          <a:grpSpLocks noChangeAspect="1"/>
                        </wpg:cNvGrpSpPr>
                        <wpg:grpSpPr bwMode="auto">
                          <a:xfrm>
                            <a:off x="0" y="15114"/>
                            <a:ext cx="12240" cy="726"/>
                            <a:chOff x="360" y="14940"/>
                            <a:chExt cx="11160" cy="540"/>
                          </a:xfrm>
                        </wpg:grpSpPr>
                        <wps:wsp>
                          <wps:cNvPr id="537825789" name="Rectangle 31"/>
                          <wps:cNvSpPr>
                            <a:spLocks noChangeAspect="1" noChangeArrowheads="1"/>
                          </wps:cNvSpPr>
                          <wps:spPr bwMode="auto">
                            <a:xfrm>
                              <a:off x="360" y="14940"/>
                              <a:ext cx="11160" cy="540"/>
                            </a:xfrm>
                            <a:prstGeom prst="rect">
                              <a:avLst/>
                            </a:prstGeom>
                            <a:solidFill>
                              <a:srgbClr val="E4B900"/>
                            </a:solidFill>
                            <a:ln w="9525">
                              <a:solidFill>
                                <a:srgbClr val="FFCC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52530797" name="Text Box 32"/>
                          <wps:cNvSpPr txBox="1">
                            <a:spLocks noChangeAspect="1" noChangeArrowheads="1"/>
                          </wps:cNvSpPr>
                          <wps:spPr bwMode="auto">
                            <a:xfrm>
                              <a:off x="600" y="14940"/>
                              <a:ext cx="10680" cy="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E4B900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F32D636" w14:textId="77777777" w:rsidR="00933713" w:rsidRDefault="00933713" w:rsidP="00933713">
                                <w:pPr>
                                  <w:jc w:val="center"/>
                                  <w:rPr>
                                    <w:rFonts w:ascii="Arial Black" w:hAnsi="Arial Black" w:cs="Arial"/>
                                    <w:i/>
                                    <w:iCs/>
                                    <w:spacing w:val="20"/>
                                    <w:sz w:val="22"/>
                                  </w:rPr>
                                </w:pPr>
                                <w:r>
                                  <w:rPr>
                                    <w:rFonts w:ascii="Arial Black" w:hAnsi="Arial Black" w:cs="Arial"/>
                                    <w:i/>
                                    <w:iCs/>
                                    <w:spacing w:val="20"/>
                                    <w:sz w:val="22"/>
                                  </w:rPr>
                                  <w:t xml:space="preserve">The heartland of southern </w:t>
                                </w:r>
                                <w:smartTag w:uri="urn:schemas-microsoft-com:office:smarttags" w:element="place">
                                  <w:r>
                                    <w:rPr>
                                      <w:rFonts w:ascii="Arial Black" w:hAnsi="Arial Black" w:cs="Arial"/>
                                      <w:i/>
                                      <w:iCs/>
                                      <w:spacing w:val="20"/>
                                      <w:sz w:val="22"/>
                                    </w:rPr>
                                    <w:t>Africa</w:t>
                                  </w:r>
                                </w:smartTag>
                                <w:r>
                                  <w:rPr>
                                    <w:rFonts w:ascii="Arial Black" w:hAnsi="Arial Black" w:cs="Arial"/>
                                    <w:i/>
                                    <w:iCs/>
                                    <w:spacing w:val="20"/>
                                    <w:sz w:val="22"/>
                                  </w:rPr>
                                  <w:t xml:space="preserve"> – development is about people!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39562630" name="Picture 33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0" y="14422"/>
                            <a:ext cx="8640" cy="14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0531626" name="Text Box 34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680" y="14552"/>
                            <a:ext cx="8640" cy="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1F8DF5" w14:textId="77777777" w:rsidR="00933713" w:rsidRDefault="00933713" w:rsidP="00933713">
                              <w:pPr>
                                <w:pStyle w:val="Heading1"/>
                              </w:pPr>
                              <w:r>
                                <w:t>Cn</w:t>
                              </w:r>
                              <w:r w:rsidR="005E497D">
                                <w:t>r</w:t>
                              </w:r>
                              <w:r w:rsidR="002C3D5D">
                                <w:t xml:space="preserve"> Suid and Dorp Streets</w:t>
                              </w:r>
                              <w:r>
                                <w:t>, POLOKWANE, 0700, P O Box 55464, POLOKWANE, 0700</w:t>
                              </w:r>
                            </w:p>
                            <w:p w14:paraId="0295AA27" w14:textId="77777777" w:rsidR="00933713" w:rsidRDefault="00933713" w:rsidP="00933713">
                              <w:pPr>
                                <w:pStyle w:val="Heading1"/>
                              </w:pPr>
                              <w:r>
                                <w:t>Tel: 015 29</w:t>
                              </w:r>
                              <w:r w:rsidR="00CE1E8F">
                                <w:t>1</w:t>
                              </w:r>
                              <w:r>
                                <w:t xml:space="preserve"> </w:t>
                              </w:r>
                              <w:r w:rsidR="00CE1E8F">
                                <w:t>1315</w:t>
                              </w:r>
                              <w:r>
                                <w:t>, Fax: 015 29</w:t>
                              </w:r>
                              <w:r w:rsidR="00CE1E8F">
                                <w:t>1</w:t>
                              </w:r>
                              <w:r>
                                <w:t xml:space="preserve"> </w:t>
                              </w:r>
                              <w:r w:rsidR="00CE1E8F">
                                <w:t>4107</w:t>
                              </w:r>
                              <w:r>
                                <w:t>, website: http\\www.Limpopo.gov.za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ADD516" id="Group 29" o:spid="_x0000_s1035" style="position:absolute;margin-left:-86.25pt;margin-top:9.9pt;width:612pt;height:70.9pt;z-index:251661312" coordorigin=",14422" coordsize="12240,14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">
                <v:group id="Group 30" o:spid="_x0000_s1036" style="position:absolute;top:15114;width:12240;height:726" coordorigin="360,14940" coordsize="1116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">
                  <o:lock v:ext="edit" aspectratio="t"/>
                  <v:rect id="Rectangle 31" o:spid="_x0000_s1037" style="position:absolute;left:360;top:14940;width:1116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" fillcolor="#e4b900" strokecolor="#fc0">
                    <o:lock v:ext="edit" aspectratio="t"/>
                  </v:rect>
                  <v:shape id="Text Box 32" o:spid="_x0000_s1038" type="#_x0000_t202" style="position:absolute;left:600;top:14940;width:1068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" filled="f" fillcolor="#e4b900" stroked="f">
                    <o:lock v:ext="edit" aspectratio="t"/>
                    <v:textbox>
                      <w:txbxContent>
                        <w:p w14:paraId="6F32D636" w14:textId="77777777" w:rsidR="00933713" w:rsidRDefault="00933713" w:rsidP="00933713">
                          <w:pPr>
                            <w:jc w:val="center"/>
                            <w:rPr>
                              <w:rFonts w:ascii="Arial Black" w:hAnsi="Arial Black" w:cs="Arial"/>
                              <w:i/>
                              <w:iCs/>
                              <w:spacing w:val="20"/>
                              <w:sz w:val="22"/>
                            </w:rPr>
                          </w:pPr>
                          <w:r>
                            <w:rPr>
                              <w:rFonts w:ascii="Arial Black" w:hAnsi="Arial Black" w:cs="Arial"/>
                              <w:i/>
                              <w:iCs/>
                              <w:spacing w:val="20"/>
                              <w:sz w:val="22"/>
                            </w:rPr>
                            <w:t xml:space="preserve">The heartland of southern </w:t>
                          </w:r>
                          <w:smartTag w:uri="urn:schemas-microsoft-com:office:smarttags" w:element="place">
                            <w:r>
                              <w:rPr>
                                <w:rFonts w:ascii="Arial Black" w:hAnsi="Arial Black" w:cs="Arial"/>
                                <w:i/>
                                <w:iCs/>
                                <w:spacing w:val="20"/>
                                <w:sz w:val="22"/>
                              </w:rPr>
                              <w:t>Africa</w:t>
                            </w:r>
                          </w:smartTag>
                          <w:r>
                            <w:rPr>
                              <w:rFonts w:ascii="Arial Black" w:hAnsi="Arial Black" w:cs="Arial"/>
                              <w:i/>
                              <w:iCs/>
                              <w:spacing w:val="20"/>
                              <w:sz w:val="22"/>
                            </w:rPr>
                            <w:t xml:space="preserve"> – development is about people!</w:t>
                          </w:r>
                        </w:p>
                      </w:txbxContent>
                    </v:textbox>
                  </v:shape>
                </v:group>
                <v:shape id="Picture 33" o:spid="_x0000_s1039" type="#_x0000_t75" style="position:absolute;left:1680;top:14422;width:8640;height:14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">
                  <v:imagedata r:id="rId15" o:title=""/>
                </v:shape>
                <v:shape id="Text Box 34" o:spid="_x0000_s1040" type="#_x0000_t202" style="position:absolute;left:1680;top:14552;width:8640;height:5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" filled="f" stroked="f">
                  <o:lock v:ext="edit" aspectratio="t"/>
                  <v:textbox>
                    <w:txbxContent>
                      <w:p w14:paraId="111F8DF5" w14:textId="77777777" w:rsidR="00933713" w:rsidRDefault="00933713" w:rsidP="00933713">
                        <w:pPr>
                          <w:pStyle w:val="Heading1"/>
                        </w:pPr>
                        <w:r>
                          <w:t>Cn</w:t>
                        </w:r>
                        <w:r w:rsidR="005E497D">
                          <w:t>r</w:t>
                        </w:r>
                        <w:r w:rsidR="002C3D5D">
                          <w:t xml:space="preserve"> Suid and Dorp Streets</w:t>
                        </w:r>
                        <w:r>
                          <w:t>, POLOKWANE, 0700, P O Box 55464, POLOKWANE, 0700</w:t>
                        </w:r>
                      </w:p>
                      <w:p w14:paraId="0295AA27" w14:textId="77777777" w:rsidR="00933713" w:rsidRDefault="00933713" w:rsidP="00933713">
                        <w:pPr>
                          <w:pStyle w:val="Heading1"/>
                        </w:pPr>
                        <w:r>
                          <w:t>Tel: 015 29</w:t>
                        </w:r>
                        <w:r w:rsidR="00CE1E8F">
                          <w:t>1</w:t>
                        </w:r>
                        <w:r>
                          <w:t xml:space="preserve"> </w:t>
                        </w:r>
                        <w:r w:rsidR="00CE1E8F">
                          <w:t>1315</w:t>
                        </w:r>
                        <w:r>
                          <w:t>, Fax: 015 29</w:t>
                        </w:r>
                        <w:r w:rsidR="00CE1E8F">
                          <w:t>1</w:t>
                        </w:r>
                        <w:r>
                          <w:t xml:space="preserve"> </w:t>
                        </w:r>
                        <w:r w:rsidR="00CE1E8F">
                          <w:t>4107</w:t>
                        </w:r>
                        <w:r>
                          <w:t>, website: http\\www.Limpopo.gov.za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82814A" w14:textId="77777777" w:rsidR="004730E0" w:rsidRPr="005C0B02" w:rsidRDefault="004730E0" w:rsidP="004730E0">
      <w:pPr>
        <w:rPr>
          <w:lang w:val="fr-FR"/>
        </w:rPr>
      </w:pPr>
    </w:p>
    <w:p w14:paraId="7EA6E64B" w14:textId="77777777" w:rsidR="004730E0" w:rsidRPr="005C0B02" w:rsidRDefault="004730E0" w:rsidP="004730E0">
      <w:pPr>
        <w:rPr>
          <w:lang w:val="fr-FR"/>
        </w:rPr>
      </w:pPr>
    </w:p>
    <w:p w14:paraId="63DDD975" w14:textId="77777777" w:rsidR="004730E0" w:rsidRPr="005C0B02" w:rsidRDefault="004730E0" w:rsidP="004730E0">
      <w:pPr>
        <w:rPr>
          <w:lang w:val="fr-FR"/>
        </w:rPr>
      </w:pPr>
    </w:p>
    <w:p w14:paraId="717D392B" w14:textId="77777777" w:rsidR="004730E0" w:rsidRPr="004730E0" w:rsidRDefault="004730E0" w:rsidP="004730E0">
      <w:pPr>
        <w:rPr>
          <w:rFonts w:ascii="Arial Narrow" w:hAnsi="Arial Narrow"/>
          <w:b/>
          <w:sz w:val="20"/>
          <w:szCs w:val="20"/>
        </w:rPr>
      </w:pPr>
      <w:r w:rsidRPr="004730E0">
        <w:rPr>
          <w:rFonts w:ascii="Arial Narrow" w:hAnsi="Arial Narrow"/>
          <w:b/>
          <w:sz w:val="20"/>
          <w:szCs w:val="20"/>
        </w:rPr>
        <w:lastRenderedPageBreak/>
        <w:t>Appellant’s contact details</w:t>
      </w:r>
    </w:p>
    <w:p w14:paraId="6C072BC4" w14:textId="77777777" w:rsidR="004730E0" w:rsidRDefault="004730E0" w:rsidP="005C0B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underscore" w:pos="8364"/>
        </w:tabs>
        <w:spacing w:before="240" w:line="120" w:lineRule="auto"/>
        <w:rPr>
          <w:rFonts w:ascii="Arial Narrow" w:hAnsi="Arial Narrow"/>
          <w:b/>
          <w:sz w:val="20"/>
          <w:szCs w:val="20"/>
          <w:lang w:val="en-GB"/>
        </w:rPr>
      </w:pPr>
    </w:p>
    <w:p w14:paraId="6A26F5DD" w14:textId="77777777" w:rsidR="00FC3D86" w:rsidRPr="004730E0" w:rsidRDefault="00FC3D86" w:rsidP="005C0B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underscore" w:pos="8364"/>
        </w:tabs>
        <w:spacing w:before="240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>Name:</w:t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</w:p>
    <w:p w14:paraId="73B2FC45" w14:textId="77777777" w:rsidR="004730E0" w:rsidRDefault="00FC3D86" w:rsidP="005C0B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underscore" w:pos="5670"/>
        </w:tabs>
        <w:spacing w:before="240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>Address:</w:t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</w:p>
    <w:p w14:paraId="3484CCDE" w14:textId="77777777" w:rsidR="00FC3D86" w:rsidRDefault="00FC3D86" w:rsidP="005C0B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underscore" w:pos="5670"/>
        </w:tabs>
        <w:spacing w:before="240"/>
        <w:rPr>
          <w:rFonts w:ascii="Arial Narrow" w:hAnsi="Arial Narrow"/>
          <w:sz w:val="20"/>
          <w:szCs w:val="20"/>
        </w:rPr>
      </w:pPr>
      <w:r w:rsidRPr="004730E0">
        <w:rPr>
          <w:rFonts w:ascii="Arial Narrow" w:hAnsi="Arial Narrow"/>
          <w:sz w:val="20"/>
          <w:szCs w:val="20"/>
        </w:rPr>
        <w:tab/>
      </w:r>
      <w:r w:rsidRPr="004730E0">
        <w:rPr>
          <w:rFonts w:ascii="Arial Narrow" w:hAnsi="Arial Narrow"/>
          <w:sz w:val="20"/>
          <w:szCs w:val="20"/>
        </w:rPr>
        <w:tab/>
      </w:r>
    </w:p>
    <w:p w14:paraId="65B42668" w14:textId="35C9B0C0" w:rsidR="00B74E2D" w:rsidRDefault="004730E0" w:rsidP="005C0B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underscore" w:pos="5670"/>
        </w:tabs>
        <w:spacing w:before="24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ab/>
      </w:r>
      <w:r w:rsidR="00B74E2D">
        <w:rPr>
          <w:rFonts w:ascii="Arial Narrow" w:hAnsi="Arial Narrow"/>
          <w:sz w:val="20"/>
          <w:szCs w:val="20"/>
        </w:rPr>
        <w:t xml:space="preserve"> </w:t>
      </w:r>
      <w:r w:rsidR="00B74E2D" w:rsidRPr="004730E0">
        <w:rPr>
          <w:rFonts w:ascii="Arial Narrow" w:hAnsi="Arial Narrow"/>
          <w:sz w:val="20"/>
          <w:szCs w:val="20"/>
        </w:rPr>
        <w:tab/>
      </w:r>
    </w:p>
    <w:p w14:paraId="6210E752" w14:textId="77777777" w:rsidR="00FC3D86" w:rsidRPr="004730E0" w:rsidRDefault="00FC3D86" w:rsidP="005C0B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underscore" w:pos="5670"/>
        </w:tabs>
        <w:spacing w:before="240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>Phone:</w:t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</w:p>
    <w:p w14:paraId="3D8711B3" w14:textId="77777777" w:rsidR="00FC3D86" w:rsidRPr="004730E0" w:rsidRDefault="00FC3D86" w:rsidP="005C0B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1701"/>
          <w:tab w:val="right" w:leader="underscore" w:pos="5670"/>
        </w:tabs>
        <w:spacing w:before="240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>Cell:</w:t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</w:p>
    <w:p w14:paraId="1311DBCE" w14:textId="184CEF5C" w:rsidR="00FC3D86" w:rsidRPr="004730E0" w:rsidRDefault="00FC3D86" w:rsidP="005C0B0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</w:p>
    <w:p w14:paraId="2F2A2510" w14:textId="77777777" w:rsidR="00FC3D86" w:rsidRPr="004730E0" w:rsidRDefault="00FC3D86" w:rsidP="00FC3D86">
      <w:pPr>
        <w:pStyle w:val="BodyTextIndent"/>
        <w:spacing w:before="240"/>
        <w:ind w:left="0"/>
        <w:jc w:val="center"/>
        <w:rPr>
          <w:rFonts w:ascii="Arial Narrow" w:hAnsi="Arial Narrow"/>
          <w:sz w:val="20"/>
          <w:szCs w:val="20"/>
          <w:lang w:val="en-GB"/>
        </w:rPr>
      </w:pPr>
    </w:p>
    <w:p w14:paraId="7EDC9C44" w14:textId="5A8755BE" w:rsidR="00FC3D86" w:rsidRPr="004730E0" w:rsidRDefault="004730E0" w:rsidP="004730E0">
      <w:pPr>
        <w:pStyle w:val="BodyTextIndent"/>
        <w:spacing w:before="240"/>
        <w:ind w:left="0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 xml:space="preserve">Project </w:t>
      </w:r>
      <w:r w:rsidR="006A32C0">
        <w:rPr>
          <w:rFonts w:ascii="Arial Narrow" w:hAnsi="Arial Narrow"/>
          <w:b/>
          <w:sz w:val="20"/>
          <w:szCs w:val="20"/>
          <w:lang w:val="en-GB"/>
        </w:rPr>
        <w:t>details</w:t>
      </w:r>
      <w:r w:rsidRPr="004730E0">
        <w:rPr>
          <w:rFonts w:ascii="Arial Narrow" w:hAnsi="Arial Narrow"/>
          <w:b/>
          <w:sz w:val="20"/>
          <w:szCs w:val="20"/>
          <w:lang w:val="en-GB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2"/>
      </w:tblGrid>
      <w:tr w:rsidR="00FC3D86" w:rsidRPr="004730E0" w14:paraId="042CCD7D" w14:textId="77777777" w:rsidTr="005C0B02">
        <w:tc>
          <w:tcPr>
            <w:tcW w:w="5000" w:type="pct"/>
          </w:tcPr>
          <w:p w14:paraId="7063EB84" w14:textId="14F13224" w:rsidR="00FC3D86" w:rsidRDefault="00FC3D86" w:rsidP="00950CD6">
            <w:pPr>
              <w:pStyle w:val="BodyTextIndent"/>
              <w:spacing w:before="240"/>
              <w:ind w:left="0"/>
              <w:rPr>
                <w:rFonts w:ascii="Arial Narrow" w:hAnsi="Arial Narrow"/>
                <w:sz w:val="20"/>
                <w:szCs w:val="20"/>
                <w:u w:val="single"/>
                <w:lang w:val="en-GB"/>
              </w:rPr>
            </w:pPr>
            <w:r w:rsidRPr="004730E0">
              <w:rPr>
                <w:rFonts w:ascii="Arial Narrow" w:hAnsi="Arial Narrow"/>
                <w:sz w:val="20"/>
                <w:szCs w:val="20"/>
                <w:lang w:val="en-GB"/>
              </w:rPr>
              <w:t>Project</w:t>
            </w:r>
            <w:r w:rsidR="006A32C0">
              <w:rPr>
                <w:rFonts w:ascii="Arial Narrow" w:hAnsi="Arial Narrow"/>
                <w:sz w:val="20"/>
                <w:szCs w:val="20"/>
                <w:lang w:val="en-GB"/>
              </w:rPr>
              <w:t xml:space="preserve"> title</w:t>
            </w:r>
            <w:r w:rsidRPr="004730E0">
              <w:rPr>
                <w:rFonts w:ascii="Arial Narrow" w:hAnsi="Arial Narrow"/>
                <w:sz w:val="20"/>
                <w:szCs w:val="20"/>
                <w:lang w:val="en-GB"/>
              </w:rPr>
              <w:t xml:space="preserve">: </w:t>
            </w:r>
            <w:r w:rsidR="00B74E2D">
              <w:rPr>
                <w:rFonts w:ascii="Arial Narrow" w:hAnsi="Arial Narrow"/>
                <w:sz w:val="20"/>
                <w:szCs w:val="20"/>
                <w:u w:val="single"/>
                <w:lang w:val="en-GB"/>
              </w:rPr>
              <w:t>___________________________________________________________________________________</w:t>
            </w:r>
          </w:p>
          <w:p w14:paraId="444F08E2" w14:textId="77777777" w:rsidR="00B74E2D" w:rsidRDefault="00B74E2D" w:rsidP="00950CD6">
            <w:pPr>
              <w:pStyle w:val="BodyTextIndent"/>
              <w:spacing w:before="240"/>
              <w:ind w:left="0"/>
              <w:rPr>
                <w:rFonts w:ascii="Arial Narrow" w:hAnsi="Arial Narrow"/>
                <w:sz w:val="20"/>
                <w:szCs w:val="20"/>
                <w:u w:val="single"/>
                <w:lang w:val="en-GB"/>
              </w:rPr>
            </w:pPr>
            <w:r>
              <w:rPr>
                <w:rFonts w:ascii="Arial Narrow" w:hAnsi="Arial Narrow"/>
                <w:sz w:val="20"/>
                <w:szCs w:val="20"/>
                <w:u w:val="single"/>
                <w:lang w:val="en-GB"/>
              </w:rPr>
              <w:t>______________________________________________________________________________________________</w:t>
            </w:r>
          </w:p>
          <w:p w14:paraId="47306E05" w14:textId="77777777" w:rsidR="006A32C0" w:rsidRPr="00B74E2D" w:rsidRDefault="006A32C0" w:rsidP="00950CD6">
            <w:pPr>
              <w:pStyle w:val="BodyTextIndent"/>
              <w:spacing w:before="240"/>
              <w:ind w:left="0"/>
              <w:rPr>
                <w:rFonts w:ascii="Arial Narrow" w:hAnsi="Arial Narrow"/>
                <w:sz w:val="20"/>
                <w:szCs w:val="20"/>
                <w:u w:val="single"/>
                <w:lang w:val="en-GB"/>
              </w:rPr>
            </w:pPr>
          </w:p>
          <w:p w14:paraId="2714AF87" w14:textId="041D59EF" w:rsidR="00FC3D86" w:rsidRDefault="007C0B87" w:rsidP="00950CD6">
            <w:pPr>
              <w:pStyle w:val="BodyTextIndent"/>
              <w:spacing w:before="240"/>
              <w:ind w:left="0"/>
              <w:rPr>
                <w:rFonts w:ascii="Arial Narrow" w:hAnsi="Arial Narrow"/>
                <w:sz w:val="20"/>
                <w:szCs w:val="20"/>
                <w:lang w:val="en-GB"/>
              </w:rPr>
            </w:pPr>
            <w:r>
              <w:rPr>
                <w:rFonts w:ascii="Arial Narrow" w:hAnsi="Arial Narrow"/>
                <w:sz w:val="20"/>
                <w:szCs w:val="20"/>
                <w:lang w:val="en-GB"/>
              </w:rPr>
              <w:t>R</w:t>
            </w:r>
            <w:r w:rsidR="00FC3D86" w:rsidRPr="004730E0">
              <w:rPr>
                <w:rFonts w:ascii="Arial Narrow" w:hAnsi="Arial Narrow"/>
                <w:sz w:val="20"/>
                <w:szCs w:val="20"/>
                <w:lang w:val="en-GB"/>
              </w:rPr>
              <w:t>e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ference number as on </w:t>
            </w:r>
            <w:r w:rsidR="006A32C0">
              <w:rPr>
                <w:rFonts w:ascii="Arial Narrow" w:hAnsi="Arial Narrow"/>
                <w:sz w:val="20"/>
                <w:szCs w:val="20"/>
                <w:lang w:val="en-GB"/>
              </w:rPr>
              <w:t>the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 Environment</w:t>
            </w:r>
            <w:r w:rsidR="006A32C0">
              <w:rPr>
                <w:rFonts w:ascii="Arial Narrow" w:hAnsi="Arial Narrow"/>
                <w:sz w:val="20"/>
                <w:szCs w:val="20"/>
                <w:lang w:val="en-GB"/>
              </w:rPr>
              <w:t>al Authorisation</w:t>
            </w:r>
            <w:r w:rsidR="00FC3D86" w:rsidRPr="004730E0">
              <w:rPr>
                <w:rFonts w:ascii="Arial Narrow" w:hAnsi="Arial Narrow"/>
                <w:sz w:val="20"/>
                <w:szCs w:val="20"/>
                <w:lang w:val="en-GB"/>
              </w:rPr>
              <w:t xml:space="preserve">: 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>__________________________</w:t>
            </w:r>
            <w:r w:rsidR="00FC3D86" w:rsidRPr="004730E0">
              <w:rPr>
                <w:rFonts w:ascii="Arial Narrow" w:hAnsi="Arial Narrow"/>
                <w:sz w:val="20"/>
                <w:szCs w:val="20"/>
                <w:lang w:val="en-GB"/>
              </w:rPr>
              <w:t xml:space="preserve">        </w:t>
            </w:r>
          </w:p>
          <w:p w14:paraId="13D3FA55" w14:textId="77777777" w:rsidR="006A32C0" w:rsidRPr="004730E0" w:rsidRDefault="006A32C0" w:rsidP="00950CD6">
            <w:pPr>
              <w:pStyle w:val="BodyTextIndent"/>
              <w:spacing w:before="240"/>
              <w:ind w:left="0"/>
              <w:rPr>
                <w:rFonts w:ascii="Arial Narrow" w:hAnsi="Arial Narrow"/>
                <w:sz w:val="20"/>
                <w:szCs w:val="20"/>
                <w:lang w:val="en-GB"/>
              </w:rPr>
            </w:pPr>
          </w:p>
          <w:p w14:paraId="5F9E9752" w14:textId="750FEAE8" w:rsidR="00FC3D86" w:rsidRPr="004730E0" w:rsidRDefault="007C0B87" w:rsidP="00950CD6">
            <w:pPr>
              <w:pStyle w:val="BodyTextIndent"/>
              <w:spacing w:before="240"/>
              <w:ind w:left="0"/>
              <w:rPr>
                <w:rFonts w:ascii="Arial Narrow" w:hAnsi="Arial Narrow"/>
                <w:sz w:val="20"/>
                <w:szCs w:val="20"/>
                <w:lang w:val="en-GB"/>
              </w:rPr>
            </w:pPr>
            <w:r>
              <w:rPr>
                <w:rFonts w:ascii="Arial Narrow" w:hAnsi="Arial Narrow"/>
                <w:sz w:val="20"/>
                <w:szCs w:val="20"/>
                <w:lang w:val="en-GB"/>
              </w:rPr>
              <w:t>D</w:t>
            </w:r>
            <w:r w:rsidRPr="004730E0">
              <w:rPr>
                <w:rFonts w:ascii="Arial Narrow" w:hAnsi="Arial Narrow"/>
                <w:sz w:val="20"/>
                <w:szCs w:val="20"/>
                <w:lang w:val="en-GB"/>
              </w:rPr>
              <w:t xml:space="preserve">ate 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 xml:space="preserve">of </w:t>
            </w:r>
            <w:proofErr w:type="gramStart"/>
            <w:r w:rsidRPr="004730E0">
              <w:rPr>
                <w:rFonts w:ascii="Arial Narrow" w:hAnsi="Arial Narrow"/>
                <w:sz w:val="20"/>
                <w:szCs w:val="20"/>
                <w:lang w:val="en-GB"/>
              </w:rPr>
              <w:t>a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>uthori</w:t>
            </w:r>
            <w:r w:rsidR="006A32C0">
              <w:rPr>
                <w:rFonts w:ascii="Arial Narrow" w:hAnsi="Arial Narrow"/>
                <w:sz w:val="20"/>
                <w:szCs w:val="20"/>
                <w:lang w:val="en-GB"/>
              </w:rPr>
              <w:t>s</w:t>
            </w:r>
            <w:r>
              <w:rPr>
                <w:rFonts w:ascii="Arial Narrow" w:hAnsi="Arial Narrow"/>
                <w:sz w:val="20"/>
                <w:szCs w:val="20"/>
                <w:lang w:val="en-GB"/>
              </w:rPr>
              <w:t>ation:_</w:t>
            </w:r>
            <w:proofErr w:type="gramEnd"/>
            <w:r>
              <w:rPr>
                <w:rFonts w:ascii="Arial Narrow" w:hAnsi="Arial Narrow"/>
                <w:sz w:val="20"/>
                <w:szCs w:val="20"/>
                <w:lang w:val="en-GB"/>
              </w:rPr>
              <w:t>_______________________</w:t>
            </w:r>
          </w:p>
          <w:p w14:paraId="6220175A" w14:textId="77777777" w:rsidR="00FC3D86" w:rsidRPr="004730E0" w:rsidRDefault="00FC3D86" w:rsidP="007C0B87">
            <w:pPr>
              <w:pStyle w:val="BodyTextIndent"/>
              <w:spacing w:before="240"/>
              <w:ind w:left="0"/>
              <w:jc w:val="center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sz w:val="20"/>
                <w:szCs w:val="20"/>
                <w:lang w:val="en-GB"/>
              </w:rPr>
              <w:t xml:space="preserve">                       </w:t>
            </w:r>
          </w:p>
        </w:tc>
      </w:tr>
    </w:tbl>
    <w:p w14:paraId="45D3D634" w14:textId="77777777" w:rsidR="00FC3D86" w:rsidRPr="004730E0" w:rsidRDefault="00FC3D86" w:rsidP="00FC3D86">
      <w:pPr>
        <w:pStyle w:val="BodyTextIndent"/>
        <w:spacing w:before="240"/>
        <w:ind w:left="0"/>
        <w:jc w:val="both"/>
        <w:rPr>
          <w:rFonts w:ascii="Arial Narrow" w:hAnsi="Arial Narrow"/>
          <w:i/>
          <w:sz w:val="20"/>
          <w:szCs w:val="20"/>
          <w:lang w:val="en-GB"/>
        </w:rPr>
      </w:pPr>
      <w:r w:rsidRPr="004730E0">
        <w:rPr>
          <w:rFonts w:ascii="Arial Narrow" w:hAnsi="Arial Narrow"/>
          <w:b/>
          <w:i/>
          <w:sz w:val="20"/>
          <w:szCs w:val="20"/>
          <w:u w:val="single"/>
          <w:lang w:val="en-GB"/>
        </w:rPr>
        <w:t>Please note</w:t>
      </w:r>
      <w:r w:rsidRPr="004730E0">
        <w:rPr>
          <w:rFonts w:ascii="Arial Narrow" w:hAnsi="Arial Narrow"/>
          <w:i/>
          <w:sz w:val="20"/>
          <w:szCs w:val="20"/>
          <w:lang w:val="en-GB"/>
        </w:rPr>
        <w:t xml:space="preserve">: </w:t>
      </w:r>
    </w:p>
    <w:p w14:paraId="6ACD5FA8" w14:textId="77777777" w:rsidR="00FC3D86" w:rsidRPr="004730E0" w:rsidRDefault="00FC3D86" w:rsidP="00FC3D86">
      <w:pPr>
        <w:pStyle w:val="BodyTextIndent"/>
        <w:numPr>
          <w:ilvl w:val="0"/>
          <w:numId w:val="26"/>
        </w:numPr>
        <w:spacing w:before="240" w:after="0"/>
        <w:jc w:val="both"/>
        <w:rPr>
          <w:rFonts w:ascii="Arial Narrow" w:hAnsi="Arial Narrow"/>
          <w:i/>
          <w:sz w:val="20"/>
          <w:szCs w:val="20"/>
          <w:lang w:val="en-GB"/>
        </w:rPr>
      </w:pPr>
      <w:r w:rsidRPr="004730E0">
        <w:rPr>
          <w:rFonts w:ascii="Arial Narrow" w:hAnsi="Arial Narrow"/>
          <w:i/>
          <w:sz w:val="20"/>
          <w:szCs w:val="20"/>
          <w:lang w:val="en-GB"/>
        </w:rPr>
        <w:t xml:space="preserve">The decision of the department is reflected in the letter of authorisation or rejection. The conditions of approval are contained in </w:t>
      </w:r>
      <w:r w:rsidR="007C0B87">
        <w:rPr>
          <w:rFonts w:ascii="Arial Narrow" w:hAnsi="Arial Narrow"/>
          <w:i/>
          <w:sz w:val="20"/>
          <w:szCs w:val="20"/>
          <w:lang w:val="en-GB"/>
        </w:rPr>
        <w:t xml:space="preserve">the Environmental </w:t>
      </w:r>
      <w:proofErr w:type="gramStart"/>
      <w:r w:rsidR="007C0B87">
        <w:rPr>
          <w:rFonts w:ascii="Arial Narrow" w:hAnsi="Arial Narrow"/>
          <w:i/>
          <w:sz w:val="20"/>
          <w:szCs w:val="20"/>
          <w:lang w:val="en-GB"/>
        </w:rPr>
        <w:t>Authorisation.</w:t>
      </w:r>
      <w:r w:rsidRPr="004730E0">
        <w:rPr>
          <w:rFonts w:ascii="Arial Narrow" w:hAnsi="Arial Narrow"/>
          <w:i/>
          <w:sz w:val="20"/>
          <w:szCs w:val="20"/>
          <w:lang w:val="en-GB"/>
        </w:rPr>
        <w:t>.</w:t>
      </w:r>
      <w:proofErr w:type="gramEnd"/>
    </w:p>
    <w:p w14:paraId="63DB96E8" w14:textId="7EB3B240" w:rsidR="00FC3D86" w:rsidRPr="004730E0" w:rsidRDefault="00FC3D86" w:rsidP="00FC3D86">
      <w:pPr>
        <w:pStyle w:val="BodyTextIndent"/>
        <w:numPr>
          <w:ilvl w:val="0"/>
          <w:numId w:val="26"/>
        </w:numPr>
        <w:spacing w:before="240" w:after="0"/>
        <w:jc w:val="both"/>
        <w:rPr>
          <w:rFonts w:ascii="Arial Narrow" w:hAnsi="Arial Narrow"/>
          <w:i/>
          <w:sz w:val="20"/>
          <w:szCs w:val="20"/>
          <w:lang w:val="en-GB"/>
        </w:rPr>
      </w:pPr>
      <w:r w:rsidRPr="004730E0">
        <w:rPr>
          <w:rFonts w:ascii="Arial Narrow" w:hAnsi="Arial Narrow"/>
          <w:i/>
          <w:sz w:val="20"/>
          <w:szCs w:val="20"/>
          <w:lang w:val="en-GB"/>
        </w:rPr>
        <w:t xml:space="preserve">The appeal must be accompanied by all relevant documents or copies that are certified as true by a commissioner of oaths. </w:t>
      </w:r>
    </w:p>
    <w:p w14:paraId="7A392B41" w14:textId="77777777" w:rsidR="00FC3D86" w:rsidRPr="004730E0" w:rsidRDefault="00FC3D86" w:rsidP="00FC3D86">
      <w:pPr>
        <w:pStyle w:val="BodyTextIndent"/>
        <w:numPr>
          <w:ilvl w:val="0"/>
          <w:numId w:val="26"/>
        </w:numPr>
        <w:spacing w:before="240" w:after="0"/>
        <w:jc w:val="both"/>
        <w:rPr>
          <w:rFonts w:ascii="Arial Narrow" w:hAnsi="Arial Narrow"/>
          <w:i/>
          <w:sz w:val="20"/>
          <w:szCs w:val="20"/>
          <w:lang w:val="en-GB"/>
        </w:rPr>
      </w:pPr>
      <w:r w:rsidRPr="004730E0">
        <w:rPr>
          <w:rFonts w:ascii="Arial Narrow" w:hAnsi="Arial Narrow"/>
          <w:i/>
          <w:sz w:val="20"/>
          <w:szCs w:val="20"/>
          <w:lang w:val="en-GB"/>
        </w:rPr>
        <w:t xml:space="preserve">The appeal must set out all the facts and the grounds of appeal. </w:t>
      </w:r>
    </w:p>
    <w:p w14:paraId="7E3D48CE" w14:textId="77777777" w:rsidR="00FC3D86" w:rsidRPr="004730E0" w:rsidRDefault="00FC3D86" w:rsidP="00FC3D86">
      <w:pPr>
        <w:pStyle w:val="BodyTextIndent"/>
        <w:numPr>
          <w:ilvl w:val="0"/>
          <w:numId w:val="26"/>
        </w:numPr>
        <w:spacing w:before="240" w:after="0"/>
        <w:jc w:val="both"/>
        <w:rPr>
          <w:rFonts w:ascii="Arial Narrow" w:hAnsi="Arial Narrow"/>
          <w:i/>
          <w:sz w:val="20"/>
          <w:szCs w:val="20"/>
          <w:lang w:val="en-GB"/>
        </w:rPr>
      </w:pPr>
      <w:r w:rsidRPr="004730E0">
        <w:rPr>
          <w:rFonts w:ascii="Arial Narrow" w:hAnsi="Arial Narrow"/>
          <w:i/>
          <w:sz w:val="20"/>
          <w:szCs w:val="20"/>
          <w:lang w:val="en-GB"/>
        </w:rPr>
        <w:t xml:space="preserve">To assist in this regard, the following questions are listed as a guideline only – more space may be used if necessary: </w:t>
      </w:r>
    </w:p>
    <w:p w14:paraId="0D204D23" w14:textId="77777777" w:rsidR="006A32C0" w:rsidRDefault="006A32C0" w:rsidP="007C0B87">
      <w:pPr>
        <w:pStyle w:val="BodyTextIndent"/>
        <w:spacing w:before="24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2ED572B8" w14:textId="77777777" w:rsidR="006A32C0" w:rsidRDefault="006A32C0" w:rsidP="007C0B87">
      <w:pPr>
        <w:pStyle w:val="BodyTextIndent"/>
        <w:spacing w:before="24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1307493E" w14:textId="77777777" w:rsidR="00B74E2D" w:rsidRDefault="00B74E2D" w:rsidP="007C0B87">
      <w:pPr>
        <w:pStyle w:val="BodyTextIndent"/>
        <w:spacing w:before="24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19918D6B" w14:textId="3EC821B3" w:rsidR="00FC3D86" w:rsidRDefault="00FC3D86" w:rsidP="00A63764">
      <w:pPr>
        <w:pStyle w:val="BodyTextIndent"/>
        <w:numPr>
          <w:ilvl w:val="0"/>
          <w:numId w:val="27"/>
        </w:numPr>
        <w:tabs>
          <w:tab w:val="left" w:pos="284"/>
        </w:tabs>
        <w:spacing w:before="240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5C0B02">
        <w:rPr>
          <w:rFonts w:ascii="Arial Narrow" w:hAnsi="Arial Narrow"/>
          <w:b/>
          <w:sz w:val="20"/>
          <w:szCs w:val="20"/>
          <w:lang w:val="en-GB"/>
        </w:rPr>
        <w:lastRenderedPageBreak/>
        <w:t>Are you lodging this appeal as an individual or on behalf of a community/organisation?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2268"/>
      </w:tblGrid>
      <w:tr w:rsidR="00FC3D86" w:rsidRPr="004730E0" w14:paraId="47CC56C9" w14:textId="77777777" w:rsidTr="005C0B02">
        <w:tc>
          <w:tcPr>
            <w:tcW w:w="1418" w:type="dxa"/>
          </w:tcPr>
          <w:p w14:paraId="7FEAF6B1" w14:textId="77777777" w:rsidR="00FC3D86" w:rsidRPr="004730E0" w:rsidRDefault="00FC3D86" w:rsidP="005C0B02">
            <w:pPr>
              <w:pStyle w:val="BodyTextIndent"/>
              <w:tabs>
                <w:tab w:val="left" w:pos="284"/>
              </w:tabs>
              <w:spacing w:before="240"/>
              <w:ind w:left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sz w:val="20"/>
                <w:szCs w:val="20"/>
                <w:lang w:val="en-GB"/>
              </w:rPr>
              <w:t>Individual</w:t>
            </w:r>
          </w:p>
        </w:tc>
        <w:tc>
          <w:tcPr>
            <w:tcW w:w="2268" w:type="dxa"/>
          </w:tcPr>
          <w:p w14:paraId="7406E6AC" w14:textId="77777777" w:rsidR="00FC3D86" w:rsidRPr="004730E0" w:rsidRDefault="00FC3D86" w:rsidP="005C0B02">
            <w:pPr>
              <w:pStyle w:val="BodyTextIndent"/>
              <w:tabs>
                <w:tab w:val="left" w:pos="284"/>
              </w:tabs>
              <w:spacing w:before="240"/>
              <w:ind w:left="0"/>
              <w:jc w:val="both"/>
              <w:rPr>
                <w:rFonts w:ascii="Arial Narrow" w:hAnsi="Arial Narrow"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sz w:val="20"/>
                <w:szCs w:val="20"/>
                <w:lang w:val="en-GB"/>
              </w:rPr>
              <w:t>Community/ organisation</w:t>
            </w:r>
          </w:p>
        </w:tc>
      </w:tr>
    </w:tbl>
    <w:p w14:paraId="35C2B7F3" w14:textId="1EC1AF0A" w:rsidR="00A63764" w:rsidRPr="005C0B02" w:rsidRDefault="00FC3D86" w:rsidP="005C0B02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sz w:val="20"/>
          <w:szCs w:val="20"/>
          <w:lang w:val="en-GB"/>
        </w:rPr>
        <w:t xml:space="preserve"> </w:t>
      </w:r>
      <w:r w:rsidRPr="004730E0">
        <w:rPr>
          <w:rFonts w:ascii="Arial Narrow" w:hAnsi="Arial Narrow"/>
          <w:sz w:val="20"/>
          <w:szCs w:val="20"/>
          <w:lang w:val="en-GB"/>
        </w:rPr>
        <w:tab/>
      </w:r>
    </w:p>
    <w:p w14:paraId="3ECF6FDF" w14:textId="77777777" w:rsidR="00FC3D86" w:rsidRPr="005C0B02" w:rsidRDefault="00FC3D86" w:rsidP="005C0B02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5C0B02">
        <w:rPr>
          <w:rFonts w:ascii="Arial Narrow" w:hAnsi="Arial Narrow"/>
          <w:b/>
          <w:sz w:val="20"/>
          <w:szCs w:val="20"/>
          <w:lang w:val="en-GB"/>
        </w:rPr>
        <w:t>If on behalf of a community or organisation, please provide proof of mandate to do so.</w:t>
      </w:r>
    </w:p>
    <w:p w14:paraId="3703929B" w14:textId="77777777" w:rsidR="007C0B87" w:rsidRPr="004730E0" w:rsidRDefault="00FC3D86" w:rsidP="00B74E2D">
      <w:pPr>
        <w:pStyle w:val="BodyTextIndent"/>
        <w:spacing w:before="240" w:line="360" w:lineRule="auto"/>
        <w:ind w:left="709" w:hanging="709"/>
        <w:jc w:val="both"/>
        <w:rPr>
          <w:rFonts w:ascii="Arial Narrow" w:hAnsi="Arial Narrow"/>
          <w:sz w:val="20"/>
          <w:szCs w:val="20"/>
          <w:lang w:val="en-GB"/>
        </w:rPr>
      </w:pPr>
      <w:r w:rsidRPr="004730E0">
        <w:rPr>
          <w:rFonts w:ascii="Arial Narrow" w:hAnsi="Arial Narrow"/>
          <w:sz w:val="20"/>
          <w:szCs w:val="20"/>
          <w:lang w:val="en-GB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F42E3">
        <w:rPr>
          <w:rFonts w:ascii="Arial Narrow" w:hAnsi="Arial Narrow"/>
          <w:sz w:val="20"/>
          <w:szCs w:val="20"/>
          <w:lang w:val="en-GB"/>
        </w:rPr>
        <w:t>__________</w:t>
      </w:r>
    </w:p>
    <w:p w14:paraId="1F1C20EC" w14:textId="41E85CA2" w:rsidR="00FC3D86" w:rsidRDefault="00FC3D86" w:rsidP="00A63764">
      <w:pPr>
        <w:pStyle w:val="BodyTextIndent"/>
        <w:numPr>
          <w:ilvl w:val="0"/>
          <w:numId w:val="27"/>
        </w:numPr>
        <w:tabs>
          <w:tab w:val="left" w:pos="284"/>
        </w:tabs>
        <w:spacing w:before="240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5C0B02">
        <w:rPr>
          <w:rFonts w:ascii="Arial Narrow" w:hAnsi="Arial Narrow"/>
          <w:b/>
          <w:sz w:val="20"/>
          <w:szCs w:val="20"/>
          <w:lang w:val="en-GB"/>
        </w:rPr>
        <w:t>Is your appeal based on factors associated with the process that was followed by the</w:t>
      </w:r>
      <w:r w:rsidR="007C0B87" w:rsidRPr="005C0B02">
        <w:rPr>
          <w:rFonts w:ascii="Arial Narrow" w:hAnsi="Arial Narrow"/>
          <w:b/>
          <w:sz w:val="20"/>
          <w:szCs w:val="20"/>
          <w:lang w:val="en-GB"/>
        </w:rPr>
        <w:t xml:space="preserve"> applicant in obtaining authoriz</w:t>
      </w:r>
      <w:r w:rsidRPr="005C0B02">
        <w:rPr>
          <w:rFonts w:ascii="Arial Narrow" w:hAnsi="Arial Narrow"/>
          <w:b/>
          <w:sz w:val="20"/>
          <w:szCs w:val="20"/>
          <w:lang w:val="en-GB"/>
        </w:rPr>
        <w:t>ation?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630"/>
      </w:tblGrid>
      <w:tr w:rsidR="00FC3D86" w:rsidRPr="004730E0" w14:paraId="04A119D9" w14:textId="77777777" w:rsidTr="00950CD6">
        <w:tc>
          <w:tcPr>
            <w:tcW w:w="720" w:type="dxa"/>
          </w:tcPr>
          <w:p w14:paraId="1527C4B2" w14:textId="77777777" w:rsidR="00FC3D86" w:rsidRPr="004730E0" w:rsidRDefault="00FC3D86" w:rsidP="00950CD6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630" w:type="dxa"/>
          </w:tcPr>
          <w:p w14:paraId="31B194AA" w14:textId="77777777" w:rsidR="00FC3D86" w:rsidRPr="004730E0" w:rsidRDefault="00FC3D86" w:rsidP="00950CD6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No</w:t>
            </w:r>
          </w:p>
        </w:tc>
      </w:tr>
    </w:tbl>
    <w:p w14:paraId="4940362C" w14:textId="77777777" w:rsidR="00A63764" w:rsidRDefault="00A63764" w:rsidP="00A63764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33695660" w14:textId="7BCB81D1" w:rsidR="00FC3D86" w:rsidRPr="004730E0" w:rsidRDefault="00FC3D86" w:rsidP="005C0B02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>Please provide reasons:</w:t>
      </w:r>
    </w:p>
    <w:p w14:paraId="6B2371B8" w14:textId="77777777" w:rsidR="00FC3D86" w:rsidRPr="007C0B87" w:rsidRDefault="00FC3D86" w:rsidP="00B74E2D">
      <w:pPr>
        <w:pStyle w:val="BodyTextIndent"/>
        <w:spacing w:before="240" w:line="360" w:lineRule="auto"/>
        <w:ind w:left="709"/>
        <w:jc w:val="both"/>
        <w:rPr>
          <w:rFonts w:ascii="Arial Narrow" w:hAnsi="Arial Narrow"/>
          <w:sz w:val="20"/>
          <w:szCs w:val="20"/>
          <w:lang w:val="en-GB"/>
        </w:rPr>
      </w:pPr>
      <w:r w:rsidRPr="004730E0">
        <w:rPr>
          <w:rFonts w:ascii="Arial Narrow" w:hAnsi="Arial Narrow"/>
          <w:sz w:val="20"/>
          <w:szCs w:val="20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F42E3">
        <w:rPr>
          <w:rFonts w:ascii="Arial Narrow" w:hAnsi="Arial Narrow"/>
          <w:sz w:val="20"/>
          <w:szCs w:val="20"/>
          <w:lang w:val="en-GB"/>
        </w:rPr>
        <w:t>__________</w:t>
      </w:r>
    </w:p>
    <w:p w14:paraId="49CE9FAC" w14:textId="6BE25B66" w:rsidR="00FC3D86" w:rsidRDefault="00FC3D86" w:rsidP="00A63764">
      <w:pPr>
        <w:pStyle w:val="BodyTextIndent"/>
        <w:numPr>
          <w:ilvl w:val="0"/>
          <w:numId w:val="27"/>
        </w:numPr>
        <w:tabs>
          <w:tab w:val="left" w:pos="284"/>
        </w:tabs>
        <w:spacing w:before="240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5C0B02">
        <w:rPr>
          <w:rFonts w:ascii="Arial Narrow" w:hAnsi="Arial Narrow"/>
          <w:b/>
          <w:sz w:val="20"/>
          <w:szCs w:val="20"/>
          <w:lang w:val="en-GB"/>
        </w:rPr>
        <w:t>Is your appeal based on factors associated with environmental impacts not taken into account by the department in refusing or authorising the application?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630"/>
      </w:tblGrid>
      <w:tr w:rsidR="00FC3D86" w:rsidRPr="004730E0" w14:paraId="7A32FE99" w14:textId="77777777" w:rsidTr="00950CD6">
        <w:tc>
          <w:tcPr>
            <w:tcW w:w="720" w:type="dxa"/>
          </w:tcPr>
          <w:p w14:paraId="16D05ED5" w14:textId="77777777" w:rsidR="00FC3D86" w:rsidRPr="004730E0" w:rsidRDefault="00FC3D86" w:rsidP="00950CD6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630" w:type="dxa"/>
          </w:tcPr>
          <w:p w14:paraId="52D2C095" w14:textId="77777777" w:rsidR="00FC3D86" w:rsidRPr="004730E0" w:rsidRDefault="00FC3D86" w:rsidP="00950CD6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No</w:t>
            </w:r>
          </w:p>
        </w:tc>
      </w:tr>
    </w:tbl>
    <w:p w14:paraId="61CC78F5" w14:textId="77777777" w:rsidR="00A63764" w:rsidRDefault="00A63764" w:rsidP="00A63764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115E380F" w14:textId="5EC90B89" w:rsidR="00FC3D86" w:rsidRPr="004730E0" w:rsidRDefault="00FC3D86" w:rsidP="005C0B02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>Please provide reasons:</w:t>
      </w:r>
    </w:p>
    <w:p w14:paraId="66995051" w14:textId="77777777" w:rsidR="00FC3D86" w:rsidRPr="007C0B87" w:rsidRDefault="00FC3D86" w:rsidP="00B74E2D">
      <w:pPr>
        <w:pStyle w:val="BodyTextIndent"/>
        <w:spacing w:before="240" w:line="360" w:lineRule="auto"/>
        <w:ind w:left="709"/>
        <w:jc w:val="both"/>
        <w:rPr>
          <w:rFonts w:ascii="Arial Narrow" w:hAnsi="Arial Narrow"/>
          <w:sz w:val="20"/>
          <w:szCs w:val="20"/>
          <w:lang w:val="en-GB"/>
        </w:rPr>
      </w:pPr>
      <w:r w:rsidRPr="004730E0">
        <w:rPr>
          <w:rFonts w:ascii="Arial Narrow" w:hAnsi="Arial Narrow"/>
          <w:sz w:val="20"/>
          <w:szCs w:val="20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F42E3">
        <w:rPr>
          <w:rFonts w:ascii="Arial Narrow" w:hAnsi="Arial Narrow"/>
          <w:sz w:val="20"/>
          <w:szCs w:val="20"/>
          <w:lang w:val="en-GB"/>
        </w:rPr>
        <w:t>_______________________</w:t>
      </w:r>
    </w:p>
    <w:p w14:paraId="22AB2E76" w14:textId="5BAEC9A8" w:rsidR="00FC3D86" w:rsidRDefault="00FC3D86" w:rsidP="00A63764">
      <w:pPr>
        <w:pStyle w:val="BodyTextIndent"/>
        <w:numPr>
          <w:ilvl w:val="0"/>
          <w:numId w:val="27"/>
        </w:numPr>
        <w:tabs>
          <w:tab w:val="left" w:pos="284"/>
        </w:tabs>
        <w:spacing w:before="240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5C0B02">
        <w:rPr>
          <w:rFonts w:ascii="Arial Narrow" w:hAnsi="Arial Narrow"/>
          <w:b/>
          <w:sz w:val="20"/>
          <w:szCs w:val="20"/>
          <w:lang w:val="en-GB"/>
        </w:rPr>
        <w:t>Would you agree to the activity proceeding if your concerns can be addressed by rectifying the process or mitigating or eliminating the impacts of the activity?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630"/>
      </w:tblGrid>
      <w:tr w:rsidR="00FC3D86" w:rsidRPr="004730E0" w14:paraId="79FC67C0" w14:textId="77777777" w:rsidTr="00950CD6">
        <w:tc>
          <w:tcPr>
            <w:tcW w:w="720" w:type="dxa"/>
          </w:tcPr>
          <w:p w14:paraId="1C222216" w14:textId="77777777" w:rsidR="00FC3D86" w:rsidRPr="004730E0" w:rsidRDefault="00FC3D86" w:rsidP="00950CD6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630" w:type="dxa"/>
          </w:tcPr>
          <w:p w14:paraId="648268D4" w14:textId="77777777" w:rsidR="00FC3D86" w:rsidRPr="004730E0" w:rsidRDefault="00FC3D86" w:rsidP="00950CD6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No</w:t>
            </w:r>
          </w:p>
        </w:tc>
      </w:tr>
    </w:tbl>
    <w:p w14:paraId="19B2E28D" w14:textId="77777777" w:rsidR="00A63764" w:rsidRDefault="00A63764" w:rsidP="00A63764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63252FAD" w14:textId="3A5994EC" w:rsidR="00FC3D86" w:rsidRPr="004730E0" w:rsidRDefault="00FC3D86" w:rsidP="005C0B02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>Please provide reasons:</w:t>
      </w:r>
    </w:p>
    <w:p w14:paraId="24A2F4AA" w14:textId="77777777" w:rsidR="00FC3D86" w:rsidRPr="007C0B87" w:rsidRDefault="00FC3D86" w:rsidP="00B74E2D">
      <w:pPr>
        <w:pStyle w:val="BodyTextIndent"/>
        <w:spacing w:before="240" w:line="360" w:lineRule="auto"/>
        <w:ind w:left="709"/>
        <w:jc w:val="both"/>
        <w:rPr>
          <w:rFonts w:ascii="Arial Narrow" w:hAnsi="Arial Narrow"/>
          <w:sz w:val="20"/>
          <w:szCs w:val="20"/>
          <w:lang w:val="en-GB"/>
        </w:rPr>
      </w:pPr>
      <w:r w:rsidRPr="004730E0">
        <w:rPr>
          <w:rFonts w:ascii="Arial Narrow" w:hAnsi="Arial Narrow"/>
          <w:sz w:val="20"/>
          <w:szCs w:val="20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F42E3">
        <w:rPr>
          <w:rFonts w:ascii="Arial Narrow" w:hAnsi="Arial Narrow"/>
          <w:sz w:val="20"/>
          <w:szCs w:val="20"/>
          <w:lang w:val="en-GB"/>
        </w:rPr>
        <w:t>__________</w:t>
      </w:r>
    </w:p>
    <w:p w14:paraId="1A90D80E" w14:textId="77777777" w:rsidR="00B74E2D" w:rsidRDefault="00B74E2D" w:rsidP="007C0B87">
      <w:pPr>
        <w:pStyle w:val="BodyTextIndent"/>
        <w:spacing w:before="240"/>
        <w:ind w:left="709" w:hanging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41BD50B3" w14:textId="1CA842FC" w:rsidR="00FC3D86" w:rsidRDefault="00FC3D86" w:rsidP="00A63764">
      <w:pPr>
        <w:pStyle w:val="BodyTextIndent"/>
        <w:numPr>
          <w:ilvl w:val="0"/>
          <w:numId w:val="27"/>
        </w:numPr>
        <w:tabs>
          <w:tab w:val="left" w:pos="284"/>
        </w:tabs>
        <w:spacing w:before="240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5C0B02">
        <w:rPr>
          <w:rFonts w:ascii="Arial Narrow" w:hAnsi="Arial Narrow"/>
          <w:b/>
          <w:sz w:val="20"/>
          <w:szCs w:val="20"/>
          <w:lang w:val="en-GB"/>
        </w:rPr>
        <w:t>Are you fundamentally opposed to any development activity on the site?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630"/>
      </w:tblGrid>
      <w:tr w:rsidR="00FC3D86" w:rsidRPr="004730E0" w14:paraId="556AD343" w14:textId="77777777" w:rsidTr="00950CD6">
        <w:tc>
          <w:tcPr>
            <w:tcW w:w="720" w:type="dxa"/>
          </w:tcPr>
          <w:p w14:paraId="16CDC509" w14:textId="77777777" w:rsidR="00FC3D86" w:rsidRPr="004730E0" w:rsidRDefault="00FC3D86" w:rsidP="00950CD6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lastRenderedPageBreak/>
              <w:t>Yes</w:t>
            </w:r>
          </w:p>
        </w:tc>
        <w:tc>
          <w:tcPr>
            <w:tcW w:w="630" w:type="dxa"/>
          </w:tcPr>
          <w:p w14:paraId="6F0CB439" w14:textId="77777777" w:rsidR="00FC3D86" w:rsidRPr="004730E0" w:rsidRDefault="00FC3D86" w:rsidP="00950CD6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No</w:t>
            </w:r>
          </w:p>
        </w:tc>
      </w:tr>
    </w:tbl>
    <w:p w14:paraId="15B80BF0" w14:textId="77777777" w:rsidR="00A63764" w:rsidRDefault="00A63764" w:rsidP="00A63764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7E37822F" w14:textId="5E5C4B0D" w:rsidR="00FC3D86" w:rsidRPr="004730E0" w:rsidRDefault="00FC3D86" w:rsidP="005C0B02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>Please provide reasons:</w:t>
      </w:r>
    </w:p>
    <w:p w14:paraId="328A44E7" w14:textId="77777777" w:rsidR="00FC3D86" w:rsidRPr="007C0B87" w:rsidRDefault="00FC3D86" w:rsidP="00B74E2D">
      <w:pPr>
        <w:pStyle w:val="BodyTextIndent"/>
        <w:spacing w:before="240" w:line="360" w:lineRule="auto"/>
        <w:ind w:left="709"/>
        <w:jc w:val="both"/>
        <w:rPr>
          <w:rFonts w:ascii="Arial Narrow" w:hAnsi="Arial Narrow"/>
          <w:sz w:val="20"/>
          <w:szCs w:val="20"/>
          <w:lang w:val="en-GB"/>
        </w:rPr>
      </w:pPr>
      <w:r w:rsidRPr="004730E0">
        <w:rPr>
          <w:rFonts w:ascii="Arial Narrow" w:hAnsi="Arial Narrow"/>
          <w:sz w:val="20"/>
          <w:szCs w:val="20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822742" w14:textId="739785AE" w:rsidR="00FC3D86" w:rsidRPr="005C0B02" w:rsidRDefault="00FC3D86" w:rsidP="00A63764">
      <w:pPr>
        <w:pStyle w:val="BodyTextIndent"/>
        <w:numPr>
          <w:ilvl w:val="0"/>
          <w:numId w:val="27"/>
        </w:numPr>
        <w:tabs>
          <w:tab w:val="left" w:pos="284"/>
        </w:tabs>
        <w:spacing w:before="240"/>
        <w:jc w:val="both"/>
        <w:rPr>
          <w:rFonts w:ascii="Arial Narrow" w:hAnsi="Arial Narrow"/>
          <w:sz w:val="20"/>
          <w:szCs w:val="20"/>
          <w:lang w:val="en-GB"/>
        </w:rPr>
      </w:pPr>
      <w:r w:rsidRPr="005C0B02">
        <w:rPr>
          <w:rFonts w:ascii="Arial Narrow" w:hAnsi="Arial Narrow"/>
          <w:b/>
          <w:sz w:val="20"/>
          <w:szCs w:val="20"/>
          <w:lang w:val="en-GB"/>
        </w:rPr>
        <w:t>Do you have an objection in principle against the development?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630"/>
      </w:tblGrid>
      <w:tr w:rsidR="00FC3D86" w:rsidRPr="004730E0" w14:paraId="5EF099F7" w14:textId="77777777" w:rsidTr="00950CD6">
        <w:tc>
          <w:tcPr>
            <w:tcW w:w="720" w:type="dxa"/>
          </w:tcPr>
          <w:p w14:paraId="05290AE9" w14:textId="77777777" w:rsidR="00FC3D86" w:rsidRPr="004730E0" w:rsidRDefault="00FC3D86" w:rsidP="00950CD6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630" w:type="dxa"/>
          </w:tcPr>
          <w:p w14:paraId="129450E8" w14:textId="77777777" w:rsidR="00FC3D86" w:rsidRPr="004730E0" w:rsidRDefault="00FC3D86" w:rsidP="00950CD6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No</w:t>
            </w:r>
          </w:p>
        </w:tc>
      </w:tr>
    </w:tbl>
    <w:p w14:paraId="5B2A15DB" w14:textId="77777777" w:rsidR="00A63764" w:rsidRDefault="00A63764" w:rsidP="00A63764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4F4F6FB9" w14:textId="4024B46A" w:rsidR="00FC3D86" w:rsidRPr="004730E0" w:rsidRDefault="00FC3D86" w:rsidP="005C0B02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>Please provide reasons:</w:t>
      </w:r>
    </w:p>
    <w:p w14:paraId="357DE1A0" w14:textId="77777777" w:rsidR="00FC3D86" w:rsidRPr="007C0B87" w:rsidRDefault="00FC3D86" w:rsidP="00B74E2D">
      <w:pPr>
        <w:pStyle w:val="BodyTextIndent"/>
        <w:spacing w:before="240" w:line="360" w:lineRule="auto"/>
        <w:ind w:left="709"/>
        <w:jc w:val="both"/>
        <w:rPr>
          <w:rFonts w:ascii="Arial Narrow" w:hAnsi="Arial Narrow"/>
          <w:sz w:val="20"/>
          <w:szCs w:val="20"/>
          <w:lang w:val="en-GB"/>
        </w:rPr>
      </w:pPr>
      <w:r w:rsidRPr="004730E0">
        <w:rPr>
          <w:rFonts w:ascii="Arial Narrow" w:hAnsi="Arial Narrow"/>
          <w:sz w:val="20"/>
          <w:szCs w:val="20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4593AA" w14:textId="1FDE8188" w:rsidR="00FC3D86" w:rsidRDefault="00FC3D86" w:rsidP="00A63764">
      <w:pPr>
        <w:pStyle w:val="BodyTextIndent"/>
        <w:numPr>
          <w:ilvl w:val="0"/>
          <w:numId w:val="27"/>
        </w:numPr>
        <w:tabs>
          <w:tab w:val="left" w:pos="284"/>
        </w:tabs>
        <w:spacing w:after="0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5C0B02">
        <w:rPr>
          <w:rFonts w:ascii="Arial Narrow" w:hAnsi="Arial Narrow"/>
          <w:b/>
          <w:sz w:val="20"/>
          <w:szCs w:val="20"/>
          <w:lang w:val="en-GB"/>
        </w:rPr>
        <w:t xml:space="preserve">Does your appeal contain any new information that was not submitted to the environmental consultant or </w:t>
      </w:r>
      <w:r w:rsidR="009856FA" w:rsidRPr="005C0B02">
        <w:rPr>
          <w:rFonts w:ascii="Arial Narrow" w:hAnsi="Arial Narrow"/>
          <w:b/>
          <w:sz w:val="20"/>
          <w:szCs w:val="20"/>
          <w:lang w:val="en-GB"/>
        </w:rPr>
        <w:t xml:space="preserve">Department </w:t>
      </w:r>
      <w:r w:rsidRPr="005C0B02">
        <w:rPr>
          <w:rFonts w:ascii="Arial Narrow" w:hAnsi="Arial Narrow"/>
          <w:b/>
          <w:sz w:val="20"/>
          <w:szCs w:val="20"/>
          <w:lang w:val="en-GB"/>
        </w:rPr>
        <w:t xml:space="preserve">prior to the </w:t>
      </w:r>
      <w:r w:rsidR="009856FA" w:rsidRPr="005C0B02">
        <w:rPr>
          <w:rFonts w:ascii="Arial Narrow" w:hAnsi="Arial Narrow"/>
          <w:b/>
          <w:sz w:val="20"/>
          <w:szCs w:val="20"/>
          <w:lang w:val="en-GB"/>
        </w:rPr>
        <w:t xml:space="preserve">Department’s </w:t>
      </w:r>
      <w:r w:rsidRPr="005C0B02">
        <w:rPr>
          <w:rFonts w:ascii="Arial Narrow" w:hAnsi="Arial Narrow"/>
          <w:b/>
          <w:sz w:val="20"/>
          <w:szCs w:val="20"/>
          <w:lang w:val="en-GB"/>
        </w:rPr>
        <w:t>consideration of the application?</w:t>
      </w:r>
    </w:p>
    <w:p w14:paraId="3A882243" w14:textId="77777777" w:rsidR="00A63764" w:rsidRDefault="00A63764" w:rsidP="005C0B02">
      <w:pPr>
        <w:pStyle w:val="BodyTextIndent"/>
        <w:tabs>
          <w:tab w:val="left" w:pos="284"/>
        </w:tabs>
        <w:spacing w:after="0"/>
        <w:ind w:left="720"/>
        <w:jc w:val="both"/>
        <w:rPr>
          <w:rFonts w:ascii="Arial Narrow" w:hAnsi="Arial Narrow"/>
          <w:b/>
          <w:sz w:val="20"/>
          <w:szCs w:val="20"/>
          <w:lang w:val="en-GB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630"/>
      </w:tblGrid>
      <w:tr w:rsidR="00A63764" w:rsidRPr="004730E0" w14:paraId="3FFC1A5D" w14:textId="77777777" w:rsidTr="00BF382A">
        <w:tc>
          <w:tcPr>
            <w:tcW w:w="720" w:type="dxa"/>
          </w:tcPr>
          <w:p w14:paraId="0399AE25" w14:textId="77777777" w:rsidR="00A63764" w:rsidRPr="004730E0" w:rsidRDefault="00A63764" w:rsidP="00BF382A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630" w:type="dxa"/>
          </w:tcPr>
          <w:p w14:paraId="39BA6D33" w14:textId="77777777" w:rsidR="00A63764" w:rsidRPr="004730E0" w:rsidRDefault="00A63764" w:rsidP="00BF382A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No</w:t>
            </w:r>
          </w:p>
        </w:tc>
      </w:tr>
    </w:tbl>
    <w:p w14:paraId="4FD2BE46" w14:textId="77777777" w:rsidR="00A63764" w:rsidRDefault="00A63764" w:rsidP="005C0B02">
      <w:pPr>
        <w:pStyle w:val="BodyTextIndent"/>
        <w:spacing w:after="0"/>
        <w:ind w:left="993" w:hanging="284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107152A3" w14:textId="61A69C9B" w:rsidR="00FC3D86" w:rsidRPr="004730E0" w:rsidRDefault="00FC3D86" w:rsidP="005C0B02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>If the answer above is yes, please explain why it should be considered by the M</w:t>
      </w:r>
      <w:r w:rsidR="009856FA">
        <w:rPr>
          <w:rFonts w:ascii="Arial Narrow" w:hAnsi="Arial Narrow"/>
          <w:b/>
          <w:sz w:val="20"/>
          <w:szCs w:val="20"/>
          <w:lang w:val="en-GB"/>
        </w:rPr>
        <w:t xml:space="preserve">EC </w:t>
      </w:r>
      <w:r w:rsidRPr="004730E0">
        <w:rPr>
          <w:rFonts w:ascii="Arial Narrow" w:hAnsi="Arial Narrow"/>
          <w:b/>
          <w:sz w:val="20"/>
          <w:szCs w:val="20"/>
          <w:lang w:val="en-GB"/>
        </w:rPr>
        <w:t xml:space="preserve">and why it was not made available to the environmental consultant or </w:t>
      </w:r>
      <w:r w:rsidR="009856FA" w:rsidRPr="004730E0">
        <w:rPr>
          <w:rFonts w:ascii="Arial Narrow" w:hAnsi="Arial Narrow"/>
          <w:b/>
          <w:sz w:val="20"/>
          <w:szCs w:val="20"/>
          <w:lang w:val="en-GB"/>
        </w:rPr>
        <w:t xml:space="preserve">Department </w:t>
      </w:r>
      <w:r w:rsidRPr="004730E0">
        <w:rPr>
          <w:rFonts w:ascii="Arial Narrow" w:hAnsi="Arial Narrow"/>
          <w:b/>
          <w:sz w:val="20"/>
          <w:szCs w:val="20"/>
          <w:lang w:val="en-GB"/>
        </w:rPr>
        <w:t>during the application process.</w:t>
      </w:r>
    </w:p>
    <w:p w14:paraId="667BF64D" w14:textId="77777777" w:rsidR="00FC3D86" w:rsidRPr="007C0B87" w:rsidRDefault="007C0B87" w:rsidP="00B74E2D">
      <w:pPr>
        <w:pStyle w:val="BodyTextIndent"/>
        <w:spacing w:before="240" w:line="360" w:lineRule="auto"/>
        <w:ind w:left="709"/>
        <w:jc w:val="both"/>
        <w:rPr>
          <w:rFonts w:ascii="Arial Narrow" w:hAnsi="Arial Narrow"/>
          <w:sz w:val="20"/>
          <w:szCs w:val="20"/>
          <w:lang w:val="en-GB"/>
        </w:rPr>
      </w:pPr>
      <w:r>
        <w:rPr>
          <w:rFonts w:ascii="Arial Narrow" w:hAnsi="Arial Narrow"/>
          <w:sz w:val="20"/>
          <w:szCs w:val="20"/>
          <w:lang w:val="en-GB"/>
        </w:rPr>
        <w:t>____________________</w:t>
      </w:r>
      <w:r w:rsidR="00FC3D86" w:rsidRPr="004730E0">
        <w:rPr>
          <w:rFonts w:ascii="Arial Narrow" w:hAnsi="Arial Narrow"/>
          <w:sz w:val="20"/>
          <w:szCs w:val="20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CA4E5ED" w14:textId="6C76B61A" w:rsidR="00FC3D86" w:rsidRDefault="00FC3D86" w:rsidP="00A63764">
      <w:pPr>
        <w:pStyle w:val="BodyTextIndent"/>
        <w:numPr>
          <w:ilvl w:val="0"/>
          <w:numId w:val="27"/>
        </w:numPr>
        <w:tabs>
          <w:tab w:val="left" w:pos="284"/>
        </w:tabs>
        <w:spacing w:before="240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5C0B02">
        <w:rPr>
          <w:rFonts w:ascii="Arial Narrow" w:hAnsi="Arial Narrow"/>
          <w:b/>
          <w:sz w:val="20"/>
          <w:szCs w:val="20"/>
          <w:lang w:val="en-GB"/>
        </w:rPr>
        <w:t>I have no objection to this appeal being made available to any interested and affected third party and/or member of the public, since I understand that the EIA process is transparent.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824"/>
      </w:tblGrid>
      <w:tr w:rsidR="00A63764" w:rsidRPr="004730E0" w14:paraId="5062C51D" w14:textId="77777777" w:rsidTr="005C0B02">
        <w:tc>
          <w:tcPr>
            <w:tcW w:w="720" w:type="dxa"/>
          </w:tcPr>
          <w:p w14:paraId="0E7AB1DE" w14:textId="77777777" w:rsidR="00A63764" w:rsidRPr="004730E0" w:rsidRDefault="00A63764" w:rsidP="00BF382A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824" w:type="dxa"/>
          </w:tcPr>
          <w:p w14:paraId="14064A72" w14:textId="77777777" w:rsidR="00A63764" w:rsidRPr="004730E0" w:rsidRDefault="00A63764" w:rsidP="00BF382A">
            <w:pPr>
              <w:spacing w:before="240"/>
              <w:jc w:val="both"/>
              <w:rPr>
                <w:rFonts w:ascii="Arial Narrow" w:hAnsi="Arial Narrow"/>
                <w:b/>
                <w:sz w:val="20"/>
                <w:szCs w:val="20"/>
                <w:lang w:val="en-GB"/>
              </w:rPr>
            </w:pPr>
            <w:r w:rsidRPr="004730E0">
              <w:rPr>
                <w:rFonts w:ascii="Arial Narrow" w:hAnsi="Arial Narrow"/>
                <w:b/>
                <w:sz w:val="20"/>
                <w:szCs w:val="20"/>
                <w:lang w:val="en-GB"/>
              </w:rPr>
              <w:t>No</w:t>
            </w:r>
          </w:p>
        </w:tc>
      </w:tr>
    </w:tbl>
    <w:p w14:paraId="6A87B64E" w14:textId="77777777" w:rsidR="00A63764" w:rsidRDefault="00A63764" w:rsidP="00A63764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09A6B95F" w14:textId="0DED7AAB" w:rsidR="00FC3D86" w:rsidRPr="004730E0" w:rsidRDefault="00FC3D86" w:rsidP="005C0B02">
      <w:pPr>
        <w:pStyle w:val="BodyTextIndent"/>
        <w:spacing w:after="0"/>
        <w:ind w:left="709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 xml:space="preserve">If </w:t>
      </w:r>
      <w:r w:rsidRPr="00A63764">
        <w:rPr>
          <w:rFonts w:ascii="Arial Narrow" w:hAnsi="Arial Narrow"/>
          <w:b/>
          <w:sz w:val="20"/>
          <w:szCs w:val="20"/>
          <w:lang w:val="en-GB"/>
        </w:rPr>
        <w:t xml:space="preserve">answer </w:t>
      </w:r>
      <w:r w:rsidRPr="004730E0">
        <w:rPr>
          <w:rFonts w:ascii="Arial Narrow" w:hAnsi="Arial Narrow"/>
          <w:b/>
          <w:sz w:val="20"/>
          <w:szCs w:val="20"/>
          <w:lang w:val="en-GB"/>
        </w:rPr>
        <w:t>above is no, please provide reasons:</w:t>
      </w:r>
    </w:p>
    <w:p w14:paraId="5C221B8C" w14:textId="77777777" w:rsidR="00FC3D86" w:rsidRPr="004730E0" w:rsidRDefault="00FC3D86" w:rsidP="00A63764">
      <w:pPr>
        <w:pStyle w:val="BodyTextIndent"/>
        <w:spacing w:before="240" w:line="360" w:lineRule="auto"/>
        <w:ind w:left="709"/>
        <w:jc w:val="both"/>
        <w:rPr>
          <w:rFonts w:ascii="Arial Narrow" w:hAnsi="Arial Narrow"/>
          <w:sz w:val="20"/>
          <w:szCs w:val="20"/>
          <w:lang w:val="en-GB"/>
        </w:rPr>
      </w:pPr>
      <w:r w:rsidRPr="004730E0">
        <w:rPr>
          <w:rFonts w:ascii="Arial Narrow" w:hAnsi="Arial Narrow"/>
          <w:sz w:val="20"/>
          <w:szCs w:val="20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ED61C11" w14:textId="77777777" w:rsidR="005C0B02" w:rsidRDefault="005C0B02" w:rsidP="00C67643">
      <w:pPr>
        <w:spacing w:line="360" w:lineRule="auto"/>
        <w:ind w:left="851" w:hanging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53C48EF6" w14:textId="77777777" w:rsidR="005C0B02" w:rsidRDefault="005C0B02" w:rsidP="00C67643">
      <w:pPr>
        <w:spacing w:line="360" w:lineRule="auto"/>
        <w:ind w:left="851" w:hanging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3624F188" w14:textId="77777777" w:rsidR="005C0B02" w:rsidRDefault="005C0B02" w:rsidP="00C67643">
      <w:pPr>
        <w:spacing w:line="360" w:lineRule="auto"/>
        <w:ind w:left="851" w:hanging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1DCB998F" w14:textId="77777777" w:rsidR="005C0B02" w:rsidRDefault="005C0B02" w:rsidP="00C67643">
      <w:pPr>
        <w:spacing w:line="360" w:lineRule="auto"/>
        <w:ind w:left="851" w:hanging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27FE8143" w14:textId="77777777" w:rsidR="005C0B02" w:rsidRDefault="005C0B02" w:rsidP="00C67643">
      <w:pPr>
        <w:spacing w:line="360" w:lineRule="auto"/>
        <w:ind w:left="851" w:hanging="709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280C4BC2" w14:textId="1A2FF943" w:rsidR="00FC3D86" w:rsidRPr="004730E0" w:rsidRDefault="00FC3D86" w:rsidP="00C67643">
      <w:pPr>
        <w:spacing w:line="360" w:lineRule="auto"/>
        <w:ind w:left="851" w:hanging="709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lastRenderedPageBreak/>
        <w:t>9.</w:t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  <w:t xml:space="preserve">I affirm that </w:t>
      </w:r>
      <w:r w:rsidR="00D05CF3" w:rsidRPr="005C0B02">
        <w:rPr>
          <w:rFonts w:ascii="Arial Narrow" w:hAnsi="Arial Narrow"/>
          <w:b/>
          <w:sz w:val="20"/>
          <w:szCs w:val="20"/>
          <w:lang w:val="en-GB"/>
        </w:rPr>
        <w:t xml:space="preserve">National Appeals Regulations </w:t>
      </w:r>
      <w:r w:rsidR="00E23236" w:rsidRPr="00E23236">
        <w:rPr>
          <w:rFonts w:ascii="Arial Narrow" w:hAnsi="Arial Narrow"/>
          <w:b/>
          <w:sz w:val="20"/>
          <w:szCs w:val="20"/>
          <w:lang w:val="en-GB"/>
        </w:rPr>
        <w:t>Appeals R. 5985 of 13 March 2025</w:t>
      </w:r>
      <w:r w:rsidR="00760348">
        <w:rPr>
          <w:rFonts w:ascii="Arial Narrow" w:hAnsi="Arial Narrow"/>
          <w:b/>
          <w:sz w:val="20"/>
          <w:szCs w:val="20"/>
          <w:lang w:val="en-GB"/>
        </w:rPr>
        <w:t xml:space="preserve"> </w:t>
      </w:r>
      <w:r w:rsidRPr="004730E0">
        <w:rPr>
          <w:rFonts w:ascii="Arial Narrow" w:hAnsi="Arial Narrow"/>
          <w:b/>
          <w:sz w:val="20"/>
          <w:szCs w:val="20"/>
          <w:lang w:val="en-GB"/>
        </w:rPr>
        <w:t>ha</w:t>
      </w:r>
      <w:r w:rsidR="00D05CF3">
        <w:rPr>
          <w:rFonts w:ascii="Arial Narrow" w:hAnsi="Arial Narrow"/>
          <w:b/>
          <w:sz w:val="20"/>
          <w:szCs w:val="20"/>
          <w:lang w:val="en-GB"/>
        </w:rPr>
        <w:t>ve</w:t>
      </w:r>
      <w:r w:rsidRPr="004730E0">
        <w:rPr>
          <w:rFonts w:ascii="Arial Narrow" w:hAnsi="Arial Narrow"/>
          <w:b/>
          <w:sz w:val="20"/>
          <w:szCs w:val="20"/>
          <w:lang w:val="en-GB"/>
        </w:rPr>
        <w:t xml:space="preserve"> been complied with</w:t>
      </w:r>
      <w:r w:rsidR="00C67643">
        <w:rPr>
          <w:rFonts w:ascii="Arial Narrow" w:hAnsi="Arial Narrow"/>
          <w:b/>
          <w:sz w:val="20"/>
          <w:szCs w:val="20"/>
          <w:lang w:val="en-GB"/>
        </w:rPr>
        <w:t>.</w:t>
      </w:r>
    </w:p>
    <w:p w14:paraId="7AC31103" w14:textId="77777777" w:rsidR="00FC3D86" w:rsidRPr="004730E0" w:rsidRDefault="00FC3D86" w:rsidP="00FC3D86">
      <w:pPr>
        <w:spacing w:line="360" w:lineRule="auto"/>
        <w:jc w:val="both"/>
        <w:rPr>
          <w:rFonts w:ascii="Arial Narrow" w:hAnsi="Arial Narrow"/>
          <w:b/>
          <w:sz w:val="20"/>
          <w:szCs w:val="20"/>
          <w:lang w:val="en-GB"/>
        </w:rPr>
      </w:pPr>
    </w:p>
    <w:p w14:paraId="03F02CED" w14:textId="77777777" w:rsidR="00FC3D86" w:rsidRPr="007C0B87" w:rsidRDefault="00FC3D86" w:rsidP="00FC3D86">
      <w:pPr>
        <w:spacing w:line="360" w:lineRule="auto"/>
        <w:jc w:val="both"/>
        <w:rPr>
          <w:rFonts w:ascii="Arial Narrow" w:hAnsi="Arial Narrow"/>
          <w:b/>
          <w:sz w:val="20"/>
          <w:szCs w:val="20"/>
          <w:lang w:val="en-GB"/>
        </w:rPr>
      </w:pPr>
      <w:r w:rsidRPr="007C0B87">
        <w:rPr>
          <w:rFonts w:ascii="Arial Narrow" w:hAnsi="Arial Narrow"/>
          <w:b/>
          <w:sz w:val="20"/>
          <w:szCs w:val="20"/>
          <w:lang w:val="en-GB"/>
        </w:rPr>
        <w:t>DECLARATION:</w:t>
      </w:r>
    </w:p>
    <w:p w14:paraId="2FF844E2" w14:textId="77777777" w:rsidR="00FC3D86" w:rsidRPr="005C0B02" w:rsidRDefault="00FC3D86" w:rsidP="005C0B02">
      <w:pPr>
        <w:spacing w:before="240"/>
        <w:jc w:val="both"/>
        <w:rPr>
          <w:rFonts w:ascii="Arial Narrow" w:hAnsi="Arial Narrow"/>
          <w:bCs/>
          <w:sz w:val="20"/>
          <w:szCs w:val="20"/>
          <w:lang w:val="en-GB"/>
        </w:rPr>
      </w:pPr>
      <w:r w:rsidRPr="005C0B02">
        <w:rPr>
          <w:rFonts w:ascii="Arial Narrow" w:hAnsi="Arial Narrow"/>
          <w:bCs/>
          <w:sz w:val="20"/>
          <w:szCs w:val="20"/>
          <w:lang w:val="en-GB"/>
        </w:rPr>
        <w:t>I declare that the contents of this submission are to the best of my knowledge the truth and I regard this declaration as binding on my conscience.</w:t>
      </w:r>
    </w:p>
    <w:p w14:paraId="62776233" w14:textId="77777777" w:rsidR="00FC3D86" w:rsidRDefault="00FC3D86" w:rsidP="007C0B87">
      <w:pPr>
        <w:spacing w:before="240"/>
        <w:rPr>
          <w:rFonts w:ascii="Arial Narrow" w:hAnsi="Arial Narrow"/>
          <w:b/>
          <w:sz w:val="20"/>
          <w:szCs w:val="20"/>
          <w:lang w:val="en-GB"/>
        </w:rPr>
      </w:pPr>
    </w:p>
    <w:p w14:paraId="18FF1F0A" w14:textId="77777777" w:rsidR="007C0B87" w:rsidRPr="004730E0" w:rsidRDefault="007C0B87" w:rsidP="007C0B87">
      <w:pPr>
        <w:spacing w:before="240"/>
        <w:rPr>
          <w:rFonts w:ascii="Arial Narrow" w:hAnsi="Arial Narrow"/>
          <w:b/>
          <w:sz w:val="20"/>
          <w:szCs w:val="20"/>
          <w:lang w:val="en-GB"/>
        </w:rPr>
      </w:pPr>
    </w:p>
    <w:p w14:paraId="0E567450" w14:textId="77777777" w:rsidR="00FC3D86" w:rsidRPr="004730E0" w:rsidRDefault="00FC3D86" w:rsidP="007C0B87">
      <w:pPr>
        <w:tabs>
          <w:tab w:val="right" w:pos="8505"/>
        </w:tabs>
        <w:rPr>
          <w:rFonts w:ascii="Arial Narrow" w:hAnsi="Arial Narrow"/>
          <w:b/>
          <w:sz w:val="20"/>
          <w:szCs w:val="20"/>
          <w:lang w:val="en-GB"/>
        </w:rPr>
      </w:pPr>
      <w:r w:rsidRPr="004730E0">
        <w:rPr>
          <w:rFonts w:ascii="Arial Narrow" w:hAnsi="Arial Narrow"/>
          <w:b/>
          <w:sz w:val="20"/>
          <w:szCs w:val="20"/>
          <w:lang w:val="en-GB"/>
        </w:rPr>
        <w:t xml:space="preserve">____________________  </w:t>
      </w:r>
      <w:r w:rsidRPr="004730E0">
        <w:rPr>
          <w:rFonts w:ascii="Arial Narrow" w:hAnsi="Arial Narrow"/>
          <w:b/>
          <w:sz w:val="20"/>
          <w:szCs w:val="20"/>
          <w:lang w:val="en-GB"/>
        </w:rPr>
        <w:tab/>
      </w:r>
    </w:p>
    <w:p w14:paraId="1FDDEF28" w14:textId="77777777" w:rsidR="00A63764" w:rsidRDefault="00FC3D86" w:rsidP="007C0B87">
      <w:pPr>
        <w:tabs>
          <w:tab w:val="left" w:pos="4820"/>
          <w:tab w:val="right" w:pos="8505"/>
        </w:tabs>
        <w:rPr>
          <w:rFonts w:ascii="Arial Narrow" w:hAnsi="Arial Narrow"/>
          <w:b/>
          <w:sz w:val="20"/>
          <w:szCs w:val="20"/>
          <w:lang w:val="en-GB"/>
        </w:rPr>
      </w:pPr>
      <w:r w:rsidRPr="007C0B87">
        <w:rPr>
          <w:rFonts w:ascii="Arial Narrow" w:hAnsi="Arial Narrow"/>
          <w:b/>
          <w:sz w:val="20"/>
          <w:szCs w:val="20"/>
          <w:lang w:val="en-GB"/>
        </w:rPr>
        <w:t>APPELLANT</w:t>
      </w:r>
    </w:p>
    <w:p w14:paraId="25B8E4F3" w14:textId="761507EC" w:rsidR="00FC3D86" w:rsidRPr="007C0B87" w:rsidRDefault="00FC3D86" w:rsidP="007C0B87">
      <w:pPr>
        <w:tabs>
          <w:tab w:val="left" w:pos="4820"/>
          <w:tab w:val="right" w:pos="8505"/>
        </w:tabs>
        <w:rPr>
          <w:rFonts w:ascii="Arial Narrow" w:hAnsi="Arial Narrow"/>
          <w:b/>
          <w:sz w:val="20"/>
          <w:szCs w:val="20"/>
          <w:lang w:val="en-GB"/>
        </w:rPr>
      </w:pPr>
      <w:r w:rsidRPr="007C0B87">
        <w:rPr>
          <w:rFonts w:ascii="Arial Narrow" w:hAnsi="Arial Narrow"/>
          <w:b/>
          <w:sz w:val="20"/>
          <w:szCs w:val="20"/>
          <w:lang w:val="en-GB"/>
        </w:rPr>
        <w:tab/>
      </w:r>
    </w:p>
    <w:p w14:paraId="4134077C" w14:textId="77777777" w:rsidR="00FC3D86" w:rsidRPr="004730E0" w:rsidRDefault="00FC3D86" w:rsidP="007C0B87">
      <w:pPr>
        <w:tabs>
          <w:tab w:val="left" w:pos="4820"/>
          <w:tab w:val="right" w:pos="8505"/>
        </w:tabs>
        <w:rPr>
          <w:rFonts w:ascii="Arial Narrow" w:hAnsi="Arial Narrow"/>
          <w:b/>
          <w:sz w:val="20"/>
          <w:szCs w:val="20"/>
          <w:lang w:val="en-GB"/>
        </w:rPr>
      </w:pPr>
    </w:p>
    <w:p w14:paraId="040FE549" w14:textId="77777777" w:rsidR="00FC3D86" w:rsidRPr="004730E0" w:rsidRDefault="00FC3D86" w:rsidP="007C0B87">
      <w:pPr>
        <w:tabs>
          <w:tab w:val="left" w:pos="4820"/>
        </w:tabs>
        <w:rPr>
          <w:rFonts w:ascii="Arial Narrow" w:hAnsi="Arial Narrow"/>
          <w:sz w:val="20"/>
          <w:szCs w:val="20"/>
          <w:lang w:val="en-GB"/>
        </w:rPr>
      </w:pPr>
      <w:r w:rsidRPr="007C0B87">
        <w:rPr>
          <w:rFonts w:ascii="Arial Narrow" w:hAnsi="Arial Narrow"/>
          <w:b/>
          <w:sz w:val="20"/>
          <w:szCs w:val="20"/>
          <w:lang w:val="en-GB"/>
        </w:rPr>
        <w:t>DATE</w:t>
      </w:r>
      <w:r w:rsidRPr="004730E0">
        <w:rPr>
          <w:rFonts w:ascii="Arial Narrow" w:hAnsi="Arial Narrow"/>
          <w:sz w:val="20"/>
          <w:szCs w:val="20"/>
          <w:lang w:val="en-GB"/>
        </w:rPr>
        <w:t>:</w:t>
      </w:r>
      <w:r w:rsidRPr="004730E0">
        <w:rPr>
          <w:rFonts w:ascii="Arial Narrow" w:hAnsi="Arial Narrow"/>
          <w:b/>
          <w:sz w:val="20"/>
          <w:szCs w:val="20"/>
          <w:lang w:val="en-GB"/>
        </w:rPr>
        <w:t xml:space="preserve"> ______________</w:t>
      </w:r>
      <w:r w:rsidRPr="004730E0">
        <w:rPr>
          <w:rFonts w:ascii="Arial Narrow" w:hAnsi="Arial Narrow"/>
          <w:sz w:val="20"/>
          <w:szCs w:val="20"/>
          <w:lang w:val="en-GB"/>
        </w:rPr>
        <w:tab/>
      </w:r>
    </w:p>
    <w:p w14:paraId="70DBCEB3" w14:textId="77777777" w:rsidR="00FC3D86" w:rsidRPr="004730E0" w:rsidRDefault="00FC3D86" w:rsidP="00FC3D86">
      <w:pPr>
        <w:tabs>
          <w:tab w:val="left" w:pos="4820"/>
        </w:tabs>
        <w:ind w:left="720"/>
        <w:rPr>
          <w:rFonts w:ascii="Arial Narrow" w:hAnsi="Arial Narrow"/>
          <w:b/>
          <w:sz w:val="20"/>
          <w:szCs w:val="20"/>
          <w:lang w:val="en-GB"/>
        </w:rPr>
      </w:pPr>
    </w:p>
    <w:p w14:paraId="3B95972C" w14:textId="77777777" w:rsidR="00FC3D86" w:rsidRPr="004730E0" w:rsidRDefault="00FC3D86" w:rsidP="00FC3D86">
      <w:pPr>
        <w:tabs>
          <w:tab w:val="left" w:pos="4820"/>
        </w:tabs>
        <w:ind w:left="720"/>
        <w:rPr>
          <w:rFonts w:ascii="Arial Narrow" w:hAnsi="Arial Narrow"/>
          <w:b/>
          <w:sz w:val="20"/>
          <w:szCs w:val="20"/>
          <w:lang w:val="en-GB"/>
        </w:rPr>
      </w:pPr>
    </w:p>
    <w:p w14:paraId="74D54D6C" w14:textId="77777777" w:rsidR="0083441E" w:rsidRPr="004730E0" w:rsidRDefault="0083441E" w:rsidP="00FC3D86">
      <w:pPr>
        <w:pStyle w:val="Heading1"/>
        <w:ind w:left="142"/>
        <w:jc w:val="left"/>
        <w:rPr>
          <w:rFonts w:ascii="Arial Narrow" w:hAnsi="Arial Narrow"/>
          <w:sz w:val="20"/>
          <w:szCs w:val="20"/>
        </w:rPr>
      </w:pPr>
    </w:p>
    <w:sectPr w:rsidR="0083441E" w:rsidRPr="004730E0" w:rsidSect="0083441E">
      <w:headerReference w:type="default" r:id="rId16"/>
      <w:footerReference w:type="even" r:id="rId17"/>
      <w:footerReference w:type="default" r:id="rId18"/>
      <w:footerReference w:type="first" r:id="rId19"/>
      <w:pgSz w:w="12240" w:h="15840" w:code="1"/>
      <w:pgMar w:top="1440" w:right="1800" w:bottom="0" w:left="141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3668B4" w14:textId="77777777" w:rsidR="003F42AC" w:rsidRDefault="003F42AC" w:rsidP="0083441E">
      <w:r>
        <w:separator/>
      </w:r>
    </w:p>
  </w:endnote>
  <w:endnote w:type="continuationSeparator" w:id="0">
    <w:p w14:paraId="573A1C51" w14:textId="77777777" w:rsidR="003F42AC" w:rsidRDefault="003F42AC" w:rsidP="00834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FBFFB" w14:textId="77777777" w:rsidR="00A63764" w:rsidRDefault="00A637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A89D8" w14:textId="77777777" w:rsidR="00614FA7" w:rsidRDefault="00614FA7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Style w:val="FootnoteReference"/>
      </w:rPr>
      <w:footnoteRef/>
    </w:r>
    <w:r>
      <w:t xml:space="preserve"> </w:t>
    </w:r>
    <w:r>
      <w:rPr>
        <w:rFonts w:ascii="Arial" w:hAnsi="Arial" w:cs="Arial"/>
        <w:sz w:val="16"/>
        <w:szCs w:val="16"/>
      </w:rPr>
      <w:t xml:space="preserve">Should the space provided not be sufficient, a clearly marked page may be attached to the form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r w:rsidR="00F00EC7">
      <w:fldChar w:fldCharType="begin"/>
    </w:r>
    <w:r w:rsidR="00F00EC7">
      <w:instrText xml:space="preserve"> PAGE   \* MERGEFORMAT </w:instrText>
    </w:r>
    <w:r w:rsidR="00F00EC7">
      <w:fldChar w:fldCharType="separate"/>
    </w:r>
    <w:r w:rsidR="00C90F70" w:rsidRPr="00C90F70">
      <w:rPr>
        <w:rFonts w:asciiTheme="majorHAnsi" w:hAnsiTheme="majorHAnsi"/>
        <w:noProof/>
      </w:rPr>
      <w:t>5</w:t>
    </w:r>
    <w:r w:rsidR="00F00EC7">
      <w:rPr>
        <w:rFonts w:asciiTheme="majorHAnsi" w:hAnsiTheme="majorHAnsi"/>
        <w:noProof/>
      </w:rPr>
      <w:fldChar w:fldCharType="end"/>
    </w:r>
  </w:p>
  <w:p w14:paraId="6C8715BB" w14:textId="77777777" w:rsidR="00614FA7" w:rsidRDefault="00614FA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6BDB0" w14:textId="77777777" w:rsidR="00A63764" w:rsidRDefault="00A637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6AF3A" w14:textId="77777777" w:rsidR="003F42AC" w:rsidRDefault="003F42AC" w:rsidP="0083441E">
      <w:r>
        <w:separator/>
      </w:r>
    </w:p>
  </w:footnote>
  <w:footnote w:type="continuationSeparator" w:id="0">
    <w:p w14:paraId="10D44479" w14:textId="77777777" w:rsidR="003F42AC" w:rsidRDefault="003F42AC" w:rsidP="008344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alias w:val="Title"/>
      <w:id w:val="77738743"/>
      <w:placeholder>
        <w:docPart w:val="920FA7AB5C1D4E97948BAE392BB738EF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5A2B2637" w14:textId="091931A5" w:rsidR="0083441E" w:rsidRDefault="00F45BBC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="Arial" w:hAnsi="Arial" w:cs="Arial"/>
          </w:rPr>
          <w:t>APPEAL FORM</w:t>
        </w:r>
      </w:p>
    </w:sdtContent>
  </w:sdt>
  <w:p w14:paraId="4465FC5F" w14:textId="77777777" w:rsidR="0083441E" w:rsidRDefault="008344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1FC6"/>
    <w:multiLevelType w:val="hybridMultilevel"/>
    <w:tmpl w:val="425C23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C74500"/>
    <w:multiLevelType w:val="hybridMultilevel"/>
    <w:tmpl w:val="B78CE4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E7417"/>
    <w:multiLevelType w:val="hybridMultilevel"/>
    <w:tmpl w:val="CA3CEE8E"/>
    <w:lvl w:ilvl="0" w:tplc="A2F8AD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752E7"/>
    <w:multiLevelType w:val="hybridMultilevel"/>
    <w:tmpl w:val="69E86438"/>
    <w:lvl w:ilvl="0" w:tplc="436006C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6937DB"/>
    <w:multiLevelType w:val="hybridMultilevel"/>
    <w:tmpl w:val="6B2855B6"/>
    <w:lvl w:ilvl="0" w:tplc="2708DF6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5" w15:restartNumberingAfterBreak="0">
    <w:nsid w:val="18E25014"/>
    <w:multiLevelType w:val="hybridMultilevel"/>
    <w:tmpl w:val="36C47E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124"/>
    <w:multiLevelType w:val="hybridMultilevel"/>
    <w:tmpl w:val="0AF828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B497D"/>
    <w:multiLevelType w:val="hybridMultilevel"/>
    <w:tmpl w:val="354631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36006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B2ABD"/>
    <w:multiLevelType w:val="hybridMultilevel"/>
    <w:tmpl w:val="8A7E6D90"/>
    <w:lvl w:ilvl="0" w:tplc="436006C0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10598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0" w15:restartNumberingAfterBreak="0">
    <w:nsid w:val="331D0D9F"/>
    <w:multiLevelType w:val="hybridMultilevel"/>
    <w:tmpl w:val="1A94F4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7457E5"/>
    <w:multiLevelType w:val="hybridMultilevel"/>
    <w:tmpl w:val="FF40FA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175035"/>
    <w:multiLevelType w:val="hybridMultilevel"/>
    <w:tmpl w:val="E0AA6716"/>
    <w:lvl w:ilvl="0" w:tplc="436006C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62665A"/>
    <w:multiLevelType w:val="hybridMultilevel"/>
    <w:tmpl w:val="2454F86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246365"/>
    <w:multiLevelType w:val="hybridMultilevel"/>
    <w:tmpl w:val="EDBCD8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8D379BB"/>
    <w:multiLevelType w:val="hybridMultilevel"/>
    <w:tmpl w:val="D8FAB0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1B1989"/>
    <w:multiLevelType w:val="hybridMultilevel"/>
    <w:tmpl w:val="0EF4E66C"/>
    <w:lvl w:ilvl="0" w:tplc="0D5E1794">
      <w:start w:val="1"/>
      <w:numFmt w:val="upperLetter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7" w15:restartNumberingAfterBreak="0">
    <w:nsid w:val="512C5DB4"/>
    <w:multiLevelType w:val="hybridMultilevel"/>
    <w:tmpl w:val="2132BC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84233B8"/>
    <w:multiLevelType w:val="hybridMultilevel"/>
    <w:tmpl w:val="525C0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AE6BC4"/>
    <w:multiLevelType w:val="hybridMultilevel"/>
    <w:tmpl w:val="237CC6D0"/>
    <w:lvl w:ilvl="0" w:tplc="DD1CF5BE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20" w15:restartNumberingAfterBreak="0">
    <w:nsid w:val="6598359B"/>
    <w:multiLevelType w:val="hybridMultilevel"/>
    <w:tmpl w:val="613ED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616BAD"/>
    <w:multiLevelType w:val="hybridMultilevel"/>
    <w:tmpl w:val="0FFEC4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F8E6C26"/>
    <w:multiLevelType w:val="hybridMultilevel"/>
    <w:tmpl w:val="81949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8C7295"/>
    <w:multiLevelType w:val="hybridMultilevel"/>
    <w:tmpl w:val="D0A6F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EE664E"/>
    <w:multiLevelType w:val="hybridMultilevel"/>
    <w:tmpl w:val="B78CE48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B08B2"/>
    <w:multiLevelType w:val="hybridMultilevel"/>
    <w:tmpl w:val="91E6A92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F225BA"/>
    <w:multiLevelType w:val="hybridMultilevel"/>
    <w:tmpl w:val="248C86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7170382">
    <w:abstractNumId w:val="0"/>
  </w:num>
  <w:num w:numId="2" w16cid:durableId="192002198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2273737">
    <w:abstractNumId w:val="23"/>
  </w:num>
  <w:num w:numId="4" w16cid:durableId="343483428">
    <w:abstractNumId w:val="20"/>
  </w:num>
  <w:num w:numId="5" w16cid:durableId="1384596264">
    <w:abstractNumId w:val="16"/>
  </w:num>
  <w:num w:numId="6" w16cid:durableId="400062067">
    <w:abstractNumId w:val="19"/>
  </w:num>
  <w:num w:numId="7" w16cid:durableId="1133790325">
    <w:abstractNumId w:val="4"/>
  </w:num>
  <w:num w:numId="8" w16cid:durableId="8628672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8286174">
    <w:abstractNumId w:val="18"/>
  </w:num>
  <w:num w:numId="10" w16cid:durableId="3540373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34025778">
    <w:abstractNumId w:val="21"/>
  </w:num>
  <w:num w:numId="12" w16cid:durableId="680740725">
    <w:abstractNumId w:val="14"/>
  </w:num>
  <w:num w:numId="13" w16cid:durableId="1471285674">
    <w:abstractNumId w:val="5"/>
  </w:num>
  <w:num w:numId="14" w16cid:durableId="1953122685">
    <w:abstractNumId w:val="17"/>
  </w:num>
  <w:num w:numId="15" w16cid:durableId="808668282">
    <w:abstractNumId w:val="1"/>
  </w:num>
  <w:num w:numId="16" w16cid:durableId="1855997537">
    <w:abstractNumId w:val="24"/>
  </w:num>
  <w:num w:numId="17" w16cid:durableId="1561330921">
    <w:abstractNumId w:val="2"/>
  </w:num>
  <w:num w:numId="18" w16cid:durableId="77101441">
    <w:abstractNumId w:val="15"/>
  </w:num>
  <w:num w:numId="19" w16cid:durableId="447552125">
    <w:abstractNumId w:val="10"/>
  </w:num>
  <w:num w:numId="20" w16cid:durableId="2011711713">
    <w:abstractNumId w:val="22"/>
  </w:num>
  <w:num w:numId="21" w16cid:durableId="1408650386">
    <w:abstractNumId w:val="3"/>
  </w:num>
  <w:num w:numId="22" w16cid:durableId="298922524">
    <w:abstractNumId w:val="8"/>
  </w:num>
  <w:num w:numId="23" w16cid:durableId="453987422">
    <w:abstractNumId w:val="25"/>
  </w:num>
  <w:num w:numId="24" w16cid:durableId="356734084">
    <w:abstractNumId w:val="12"/>
  </w:num>
  <w:num w:numId="25" w16cid:durableId="1569656072">
    <w:abstractNumId w:val="7"/>
  </w:num>
  <w:num w:numId="26" w16cid:durableId="879702377">
    <w:abstractNumId w:val="6"/>
  </w:num>
  <w:num w:numId="27" w16cid:durableId="9196761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e4b9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865"/>
    <w:rsid w:val="00031E1B"/>
    <w:rsid w:val="00047F72"/>
    <w:rsid w:val="00050A84"/>
    <w:rsid w:val="00097BEC"/>
    <w:rsid w:val="000A0C56"/>
    <w:rsid w:val="000A2C2E"/>
    <w:rsid w:val="000C13C9"/>
    <w:rsid w:val="000C6C10"/>
    <w:rsid w:val="000E521C"/>
    <w:rsid w:val="000F365D"/>
    <w:rsid w:val="00122B9F"/>
    <w:rsid w:val="00175616"/>
    <w:rsid w:val="001967B6"/>
    <w:rsid w:val="001A1C54"/>
    <w:rsid w:val="001B1303"/>
    <w:rsid w:val="001B7AA8"/>
    <w:rsid w:val="001E48EF"/>
    <w:rsid w:val="001F35AA"/>
    <w:rsid w:val="002136A7"/>
    <w:rsid w:val="002168E3"/>
    <w:rsid w:val="00233DB2"/>
    <w:rsid w:val="002414AD"/>
    <w:rsid w:val="002866D6"/>
    <w:rsid w:val="00291246"/>
    <w:rsid w:val="00291C3B"/>
    <w:rsid w:val="002B793A"/>
    <w:rsid w:val="002C3D5D"/>
    <w:rsid w:val="002D2E1E"/>
    <w:rsid w:val="002D3F1A"/>
    <w:rsid w:val="002D6D4C"/>
    <w:rsid w:val="002F3674"/>
    <w:rsid w:val="0034232B"/>
    <w:rsid w:val="00395E2F"/>
    <w:rsid w:val="003A161C"/>
    <w:rsid w:val="003A1863"/>
    <w:rsid w:val="003A286B"/>
    <w:rsid w:val="003B2BD2"/>
    <w:rsid w:val="003B4345"/>
    <w:rsid w:val="003D3917"/>
    <w:rsid w:val="003F42AC"/>
    <w:rsid w:val="00406001"/>
    <w:rsid w:val="004305A2"/>
    <w:rsid w:val="00437124"/>
    <w:rsid w:val="00470A30"/>
    <w:rsid w:val="004730E0"/>
    <w:rsid w:val="004973D3"/>
    <w:rsid w:val="004A04E9"/>
    <w:rsid w:val="004B530D"/>
    <w:rsid w:val="004D026E"/>
    <w:rsid w:val="004D44F7"/>
    <w:rsid w:val="004D5009"/>
    <w:rsid w:val="004E3DE6"/>
    <w:rsid w:val="00504DEB"/>
    <w:rsid w:val="00513682"/>
    <w:rsid w:val="005302AC"/>
    <w:rsid w:val="005331A6"/>
    <w:rsid w:val="00551B8F"/>
    <w:rsid w:val="005A5A51"/>
    <w:rsid w:val="005C0B02"/>
    <w:rsid w:val="005C1A0C"/>
    <w:rsid w:val="005C1ED8"/>
    <w:rsid w:val="005C249E"/>
    <w:rsid w:val="005C254B"/>
    <w:rsid w:val="005E497D"/>
    <w:rsid w:val="005E7C86"/>
    <w:rsid w:val="005F4F8D"/>
    <w:rsid w:val="00601A9D"/>
    <w:rsid w:val="00614FA7"/>
    <w:rsid w:val="00626C53"/>
    <w:rsid w:val="00635B9C"/>
    <w:rsid w:val="006413E7"/>
    <w:rsid w:val="0069585D"/>
    <w:rsid w:val="006A32C0"/>
    <w:rsid w:val="006F4CCC"/>
    <w:rsid w:val="006F74F2"/>
    <w:rsid w:val="00724AD5"/>
    <w:rsid w:val="00725ECC"/>
    <w:rsid w:val="00744641"/>
    <w:rsid w:val="007478E6"/>
    <w:rsid w:val="007518EE"/>
    <w:rsid w:val="00760348"/>
    <w:rsid w:val="0076357D"/>
    <w:rsid w:val="007747CC"/>
    <w:rsid w:val="007906C6"/>
    <w:rsid w:val="007C0823"/>
    <w:rsid w:val="007C0B87"/>
    <w:rsid w:val="007C7865"/>
    <w:rsid w:val="007D31E1"/>
    <w:rsid w:val="007D35C5"/>
    <w:rsid w:val="007E5F0E"/>
    <w:rsid w:val="007F4638"/>
    <w:rsid w:val="008036C2"/>
    <w:rsid w:val="0081540F"/>
    <w:rsid w:val="00830A16"/>
    <w:rsid w:val="0083441E"/>
    <w:rsid w:val="0083701F"/>
    <w:rsid w:val="00841940"/>
    <w:rsid w:val="008451C3"/>
    <w:rsid w:val="008505F0"/>
    <w:rsid w:val="00851A54"/>
    <w:rsid w:val="00871D06"/>
    <w:rsid w:val="008B2B35"/>
    <w:rsid w:val="008D6D32"/>
    <w:rsid w:val="00901AD2"/>
    <w:rsid w:val="009047B3"/>
    <w:rsid w:val="00933713"/>
    <w:rsid w:val="00933934"/>
    <w:rsid w:val="00947730"/>
    <w:rsid w:val="00963E6B"/>
    <w:rsid w:val="009856FA"/>
    <w:rsid w:val="009904E2"/>
    <w:rsid w:val="00991726"/>
    <w:rsid w:val="009D6A9D"/>
    <w:rsid w:val="00A0679A"/>
    <w:rsid w:val="00A123A0"/>
    <w:rsid w:val="00A46649"/>
    <w:rsid w:val="00A57C57"/>
    <w:rsid w:val="00A63764"/>
    <w:rsid w:val="00A65C0F"/>
    <w:rsid w:val="00A86840"/>
    <w:rsid w:val="00A9666B"/>
    <w:rsid w:val="00AB0B35"/>
    <w:rsid w:val="00B05F8C"/>
    <w:rsid w:val="00B347E8"/>
    <w:rsid w:val="00B57DFC"/>
    <w:rsid w:val="00B6353C"/>
    <w:rsid w:val="00B74E2D"/>
    <w:rsid w:val="00B764A9"/>
    <w:rsid w:val="00B81889"/>
    <w:rsid w:val="00B87114"/>
    <w:rsid w:val="00B94A32"/>
    <w:rsid w:val="00BC2007"/>
    <w:rsid w:val="00BE213B"/>
    <w:rsid w:val="00C03F1F"/>
    <w:rsid w:val="00C116CB"/>
    <w:rsid w:val="00C26EF6"/>
    <w:rsid w:val="00C44152"/>
    <w:rsid w:val="00C67643"/>
    <w:rsid w:val="00C8422C"/>
    <w:rsid w:val="00C86FD6"/>
    <w:rsid w:val="00C90F70"/>
    <w:rsid w:val="00CB490C"/>
    <w:rsid w:val="00CB5024"/>
    <w:rsid w:val="00CC71C8"/>
    <w:rsid w:val="00CE1E8F"/>
    <w:rsid w:val="00CF44F3"/>
    <w:rsid w:val="00D05CF3"/>
    <w:rsid w:val="00D128D0"/>
    <w:rsid w:val="00D2793A"/>
    <w:rsid w:val="00D50A58"/>
    <w:rsid w:val="00D94D62"/>
    <w:rsid w:val="00DA7350"/>
    <w:rsid w:val="00DE7AD7"/>
    <w:rsid w:val="00DF4645"/>
    <w:rsid w:val="00E23236"/>
    <w:rsid w:val="00E52B02"/>
    <w:rsid w:val="00E654D1"/>
    <w:rsid w:val="00E83E52"/>
    <w:rsid w:val="00EA588D"/>
    <w:rsid w:val="00EB1725"/>
    <w:rsid w:val="00EC7898"/>
    <w:rsid w:val="00ED33CE"/>
    <w:rsid w:val="00EF1C54"/>
    <w:rsid w:val="00EF42E3"/>
    <w:rsid w:val="00F00EC7"/>
    <w:rsid w:val="00F12C18"/>
    <w:rsid w:val="00F2013A"/>
    <w:rsid w:val="00F325DC"/>
    <w:rsid w:val="00F351A2"/>
    <w:rsid w:val="00F45BBC"/>
    <w:rsid w:val="00F5165E"/>
    <w:rsid w:val="00F52007"/>
    <w:rsid w:val="00F8135D"/>
    <w:rsid w:val="00FA44C8"/>
    <w:rsid w:val="00FB0A99"/>
    <w:rsid w:val="00FB2301"/>
    <w:rsid w:val="00FC3D86"/>
    <w:rsid w:val="00FE189B"/>
    <w:rsid w:val="00FE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>
      <o:colormru v:ext="edit" colors="#e4b900"/>
    </o:shapedefaults>
    <o:shapelayout v:ext="edit">
      <o:idmap v:ext="edit" data="2"/>
    </o:shapelayout>
  </w:shapeDefaults>
  <w:decimalSymbol w:val="."/>
  <w:listSeparator w:val=","/>
  <w14:docId w14:val="688AE10E"/>
  <w15:docId w15:val="{E3C64F2A-3CDB-4DE1-82F9-DA0FB1C0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86840"/>
    <w:rPr>
      <w:sz w:val="24"/>
      <w:szCs w:val="24"/>
    </w:rPr>
  </w:style>
  <w:style w:type="paragraph" w:styleId="Heading1">
    <w:name w:val="heading 1"/>
    <w:basedOn w:val="Normal"/>
    <w:next w:val="Normal"/>
    <w:qFormat/>
    <w:rsid w:val="00A86840"/>
    <w:pPr>
      <w:keepNext/>
      <w:jc w:val="center"/>
      <w:outlineLvl w:val="0"/>
    </w:pPr>
    <w:rPr>
      <w:rFonts w:ascii="Arial" w:hAnsi="Arial" w:cs="Arial"/>
      <w:b/>
      <w:bCs/>
      <w:sz w:val="16"/>
    </w:rPr>
  </w:style>
  <w:style w:type="paragraph" w:styleId="Heading2">
    <w:name w:val="heading 2"/>
    <w:basedOn w:val="Normal"/>
    <w:next w:val="Normal"/>
    <w:qFormat/>
    <w:rsid w:val="00A86840"/>
    <w:pPr>
      <w:keepNext/>
      <w:jc w:val="center"/>
      <w:outlineLvl w:val="1"/>
    </w:pPr>
    <w:rPr>
      <w:rFonts w:ascii="Arial" w:hAnsi="Arial" w:cs="Arial"/>
      <w:sz w:val="40"/>
    </w:rPr>
  </w:style>
  <w:style w:type="paragraph" w:styleId="Heading3">
    <w:name w:val="heading 3"/>
    <w:basedOn w:val="Normal"/>
    <w:next w:val="Normal"/>
    <w:qFormat/>
    <w:rsid w:val="00A86840"/>
    <w:pPr>
      <w:keepNext/>
      <w:jc w:val="center"/>
      <w:outlineLvl w:val="2"/>
    </w:pPr>
    <w:rPr>
      <w:rFonts w:ascii="Arial" w:hAnsi="Arial" w:cs="Arial"/>
      <w:sz w:val="30"/>
    </w:rPr>
  </w:style>
  <w:style w:type="paragraph" w:styleId="Heading5">
    <w:name w:val="heading 5"/>
    <w:basedOn w:val="Normal"/>
    <w:next w:val="Normal"/>
    <w:qFormat/>
    <w:rsid w:val="00FE189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70A3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A57C57"/>
    <w:pPr>
      <w:tabs>
        <w:tab w:val="center" w:pos="4153"/>
        <w:tab w:val="right" w:pos="8306"/>
      </w:tabs>
    </w:pPr>
    <w:rPr>
      <w:rFonts w:ascii="Century Gothic" w:hAnsi="Century Gothic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57C57"/>
    <w:rPr>
      <w:rFonts w:ascii="Century Gothic" w:hAnsi="Century Gothic"/>
    </w:rPr>
  </w:style>
  <w:style w:type="character" w:styleId="Hyperlink">
    <w:name w:val="Hyperlink"/>
    <w:basedOn w:val="DefaultParagraphFont"/>
    <w:rsid w:val="00A57C5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94A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Footer">
    <w:name w:val="footer"/>
    <w:basedOn w:val="Normal"/>
    <w:link w:val="FooterChar"/>
    <w:rsid w:val="00FE632F"/>
    <w:pPr>
      <w:tabs>
        <w:tab w:val="center" w:pos="4153"/>
        <w:tab w:val="right" w:pos="8306"/>
      </w:tabs>
    </w:pPr>
    <w:rPr>
      <w:rFonts w:ascii="Century Gothic" w:hAnsi="Century Gothic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E632F"/>
    <w:rPr>
      <w:rFonts w:ascii="Century Gothic" w:hAnsi="Century Gothic"/>
    </w:rPr>
  </w:style>
  <w:style w:type="paragraph" w:styleId="BodyText">
    <w:name w:val="Body Text"/>
    <w:basedOn w:val="Normal"/>
    <w:link w:val="BodyTextChar"/>
    <w:rsid w:val="007C7865"/>
    <w:pPr>
      <w:widowControl w:val="0"/>
      <w:autoSpaceDE w:val="0"/>
      <w:autoSpaceDN w:val="0"/>
      <w:adjustRightInd w:val="0"/>
      <w:jc w:val="both"/>
    </w:pPr>
    <w:rPr>
      <w:rFonts w:ascii="Arial Narrow" w:hAnsi="Arial Narrow"/>
      <w:b/>
      <w:bCs/>
      <w:lang w:val="en-GB"/>
    </w:rPr>
  </w:style>
  <w:style w:type="character" w:customStyle="1" w:styleId="BodyTextChar">
    <w:name w:val="Body Text Char"/>
    <w:basedOn w:val="DefaultParagraphFont"/>
    <w:link w:val="BodyText"/>
    <w:rsid w:val="007C7865"/>
    <w:rPr>
      <w:rFonts w:ascii="Arial Narrow" w:hAnsi="Arial Narrow"/>
      <w:b/>
      <w:bCs/>
      <w:sz w:val="24"/>
      <w:szCs w:val="24"/>
      <w:lang w:val="en-GB"/>
    </w:rPr>
  </w:style>
  <w:style w:type="table" w:styleId="TableGrid">
    <w:name w:val="Table Grid"/>
    <w:basedOn w:val="TableNormal"/>
    <w:rsid w:val="00834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83441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83441E"/>
    <w:rPr>
      <w:sz w:val="24"/>
      <w:szCs w:val="24"/>
    </w:rPr>
  </w:style>
  <w:style w:type="paragraph" w:styleId="BodyTextIndent3">
    <w:name w:val="Body Text Indent 3"/>
    <w:basedOn w:val="Normal"/>
    <w:link w:val="BodyTextIndent3Char"/>
    <w:rsid w:val="0083441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8344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44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3441E"/>
  </w:style>
  <w:style w:type="paragraph" w:styleId="FootnoteText">
    <w:name w:val="footnote text"/>
    <w:basedOn w:val="Normal"/>
    <w:link w:val="FootnoteTextChar"/>
    <w:rsid w:val="002414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414AD"/>
  </w:style>
  <w:style w:type="character" w:styleId="FootnoteReference">
    <w:name w:val="footnote reference"/>
    <w:basedOn w:val="DefaultParagraphFont"/>
    <w:rsid w:val="002414AD"/>
    <w:rPr>
      <w:vertAlign w:val="superscript"/>
    </w:rPr>
  </w:style>
  <w:style w:type="paragraph" w:styleId="BodyTextIndent">
    <w:name w:val="Body Text Indent"/>
    <w:basedOn w:val="Normal"/>
    <w:link w:val="BodyTextIndentChar"/>
    <w:rsid w:val="00FC3D8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FC3D86"/>
    <w:rPr>
      <w:sz w:val="24"/>
      <w:szCs w:val="24"/>
    </w:rPr>
  </w:style>
  <w:style w:type="paragraph" w:styleId="Revision">
    <w:name w:val="Revision"/>
    <w:hidden/>
    <w:uiPriority w:val="99"/>
    <w:semiHidden/>
    <w:rsid w:val="00C44152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441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42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akgokaKS@ledet.gov.za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Letterhead%20-%20Original%20(2).docx%20-%20kah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20FA7AB5C1D4E97948BAE392BB73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E09AE-2EEA-449B-824B-E7D430DF6C5E}"/>
      </w:docPartPr>
      <w:docPartBody>
        <w:p w:rsidR="00871EFD" w:rsidRDefault="00D81CC5" w:rsidP="00D81CC5">
          <w:pPr>
            <w:pStyle w:val="920FA7AB5C1D4E97948BAE392BB738EF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CC5"/>
    <w:rsid w:val="00084C99"/>
    <w:rsid w:val="0034232B"/>
    <w:rsid w:val="00421AD4"/>
    <w:rsid w:val="006847BE"/>
    <w:rsid w:val="006E71AD"/>
    <w:rsid w:val="007D35C5"/>
    <w:rsid w:val="0081540F"/>
    <w:rsid w:val="00871EFD"/>
    <w:rsid w:val="00A63C66"/>
    <w:rsid w:val="00BA249E"/>
    <w:rsid w:val="00C12AE1"/>
    <w:rsid w:val="00D71C02"/>
    <w:rsid w:val="00D81CC5"/>
    <w:rsid w:val="00DC08FC"/>
    <w:rsid w:val="00FB2301"/>
    <w:rsid w:val="00FF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1E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20FA7AB5C1D4E97948BAE392BB738EF">
    <w:name w:val="920FA7AB5C1D4E97948BAE392BB738EF"/>
    <w:rsid w:val="00D81CC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4816C-2ECF-4525-8B9E-00230D1BA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- Original (2).docx - kahle</Template>
  <TotalTime>19</TotalTime>
  <Pages>5</Pages>
  <Words>616</Words>
  <Characters>5680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APPEAL FORM</vt:lpstr>
    </vt:vector>
  </TitlesOfParts>
  <Company>Public Works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 FORM</dc:title>
  <dc:subject/>
  <dc:creator>Mukhari GJ.</dc:creator>
  <cp:keywords/>
  <dc:description/>
  <cp:lastModifiedBy>Mothapo S W</cp:lastModifiedBy>
  <cp:revision>9</cp:revision>
  <cp:lastPrinted>2008-12-19T21:33:00Z</cp:lastPrinted>
  <dcterms:created xsi:type="dcterms:W3CDTF">2025-05-13T09:17:00Z</dcterms:created>
  <dcterms:modified xsi:type="dcterms:W3CDTF">2025-08-26T07:16:00Z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f6a522-0068-43ad-af1f-b5f82b9df037_Enabled">
    <vt:lpwstr>true</vt:lpwstr>
  </property>
  <property fmtid="{D5CDD505-2E9C-101B-9397-08002B2CF9AE}" pid="3" name="MSIP_Label_55f6a522-0068-43ad-af1f-b5f82b9df037_SetDate">
    <vt:lpwstr>2025-05-13T09:17:51Z</vt:lpwstr>
  </property>
  <property fmtid="{D5CDD505-2E9C-101B-9397-08002B2CF9AE}" pid="4" name="MSIP_Label_55f6a522-0068-43ad-af1f-b5f82b9df037_Method">
    <vt:lpwstr>Standard</vt:lpwstr>
  </property>
  <property fmtid="{D5CDD505-2E9C-101B-9397-08002B2CF9AE}" pid="5" name="MSIP_Label_55f6a522-0068-43ad-af1f-b5f82b9df037_Name">
    <vt:lpwstr>Public Consumption</vt:lpwstr>
  </property>
  <property fmtid="{D5CDD505-2E9C-101B-9397-08002B2CF9AE}" pid="6" name="MSIP_Label_55f6a522-0068-43ad-af1f-b5f82b9df037_SiteId">
    <vt:lpwstr>d8a34f09-78e0-4f90-9baa-c463eae1b346</vt:lpwstr>
  </property>
  <property fmtid="{D5CDD505-2E9C-101B-9397-08002B2CF9AE}" pid="7" name="MSIP_Label_55f6a522-0068-43ad-af1f-b5f82b9df037_ActionId">
    <vt:lpwstr>bdf3c6f9-3b46-46df-91fc-f242e292d9de</vt:lpwstr>
  </property>
  <property fmtid="{D5CDD505-2E9C-101B-9397-08002B2CF9AE}" pid="8" name="MSIP_Label_55f6a522-0068-43ad-af1f-b5f82b9df037_ContentBits">
    <vt:lpwstr>2</vt:lpwstr>
  </property>
  <property fmtid="{D5CDD505-2E9C-101B-9397-08002B2CF9AE}" pid="9" name="MSIP_Label_55f6a522-0068-43ad-af1f-b5f82b9df037_Tag">
    <vt:lpwstr>10, 3, 0, 1</vt:lpwstr>
  </property>
</Properties>
</file>